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72C349" w14:textId="41147AAA" w:rsidR="005A3A24" w:rsidRPr="005A3A24" w:rsidRDefault="005A3A24" w:rsidP="005A3A24">
      <w:pPr>
        <w:tabs>
          <w:tab w:val="left" w:pos="7560"/>
        </w:tabs>
        <w:sectPr w:rsidR="005A3A24" w:rsidRPr="005A3A24" w:rsidSect="00A65738">
          <w:footerReference w:type="default" r:id="rId10"/>
          <w:footerReference w:type="first" r:id="rId11"/>
          <w:type w:val="continuous"/>
          <w:pgSz w:w="11906" w:h="16838" w:code="9"/>
          <w:pgMar w:top="1985" w:right="709" w:bottom="1440" w:left="709" w:header="567" w:footer="102" w:gutter="0"/>
          <w:cols w:space="708"/>
          <w:titlePg/>
          <w:docGrid w:linePitch="360"/>
        </w:sectPr>
      </w:pPr>
    </w:p>
    <w:p w14:paraId="052C5AA6" w14:textId="77777777" w:rsidR="00F57477" w:rsidRDefault="00F57477" w:rsidP="005E00AE">
      <w:pPr>
        <w:pStyle w:val="TNCBodyText"/>
        <w:rPr>
          <w:b/>
          <w:bCs/>
          <w:color w:val="2F5496" w:themeColor="accent1" w:themeShade="BF"/>
          <w:sz w:val="32"/>
          <w:szCs w:val="40"/>
        </w:rPr>
      </w:pPr>
    </w:p>
    <w:p w14:paraId="7D38DA3C" w14:textId="77777777" w:rsidR="00F57477" w:rsidRPr="00C000EB" w:rsidRDefault="00F57477" w:rsidP="005E00AE">
      <w:pPr>
        <w:pStyle w:val="TNCBodyText"/>
        <w:rPr>
          <w:rFonts w:ascii="Calibri" w:hAnsi="Calibri"/>
          <w:b/>
          <w:bCs/>
          <w:color w:val="2F5496" w:themeColor="accent1" w:themeShade="BF"/>
          <w:sz w:val="32"/>
          <w:szCs w:val="40"/>
        </w:rPr>
      </w:pPr>
    </w:p>
    <w:p w14:paraId="2461F832" w14:textId="79CA0A5B" w:rsidR="00F57477" w:rsidRPr="00C000EB" w:rsidRDefault="00F57477" w:rsidP="005E00AE">
      <w:pPr>
        <w:pStyle w:val="TNCBodyText"/>
        <w:rPr>
          <w:rFonts w:ascii="Calibri" w:hAnsi="Calibri"/>
          <w:b/>
          <w:bCs/>
          <w:color w:val="2F5496" w:themeColor="accent1" w:themeShade="BF"/>
          <w:sz w:val="32"/>
          <w:szCs w:val="40"/>
        </w:rPr>
      </w:pPr>
    </w:p>
    <w:p w14:paraId="0913DCEF" w14:textId="21D703BB" w:rsidR="00F57477" w:rsidRPr="00C000EB" w:rsidRDefault="00692CED" w:rsidP="005E00AE">
      <w:pPr>
        <w:pStyle w:val="TNCBodyText"/>
        <w:rPr>
          <w:rFonts w:ascii="Calibri" w:hAnsi="Calibri"/>
          <w:b/>
          <w:bCs/>
          <w:color w:val="2F5496" w:themeColor="accent1" w:themeShade="BF"/>
          <w:sz w:val="32"/>
          <w:szCs w:val="40"/>
        </w:rPr>
      </w:pPr>
      <w:r w:rsidRPr="00C000EB">
        <w:rPr>
          <w:rFonts w:ascii="Calibri" w:hAnsi="Calibri"/>
          <w:noProof/>
          <w:sz w:val="18"/>
          <w:szCs w:val="18"/>
        </w:rPr>
        <mc:AlternateContent>
          <mc:Choice Requires="wps">
            <w:drawing>
              <wp:anchor distT="0" distB="0" distL="114300" distR="114300" simplePos="0" relativeHeight="251653632" behindDoc="0" locked="0" layoutInCell="1" allowOverlap="1" wp14:anchorId="2269E116" wp14:editId="31CA7A23">
                <wp:simplePos x="0" y="0"/>
                <wp:positionH relativeFrom="column">
                  <wp:posOffset>-161290</wp:posOffset>
                </wp:positionH>
                <wp:positionV relativeFrom="paragraph">
                  <wp:posOffset>123825</wp:posOffset>
                </wp:positionV>
                <wp:extent cx="5522595" cy="777240"/>
                <wp:effectExtent l="0" t="0" r="0" b="3810"/>
                <wp:wrapNone/>
                <wp:docPr id="409096839" name="Text Box 2"/>
                <wp:cNvGraphicFramePr/>
                <a:graphic xmlns:a="http://schemas.openxmlformats.org/drawingml/2006/main">
                  <a:graphicData uri="http://schemas.microsoft.com/office/word/2010/wordprocessingShape">
                    <wps:wsp>
                      <wps:cNvSpPr txBox="1"/>
                      <wps:spPr>
                        <a:xfrm>
                          <a:off x="0" y="0"/>
                          <a:ext cx="5522595" cy="777240"/>
                        </a:xfrm>
                        <a:prstGeom prst="rect">
                          <a:avLst/>
                        </a:prstGeom>
                        <a:noFill/>
                        <a:ln w="6350">
                          <a:noFill/>
                        </a:ln>
                      </wps:spPr>
                      <wps:txbx>
                        <w:txbxContent>
                          <w:p w14:paraId="18E51C20" w14:textId="77777777" w:rsidR="005526C4" w:rsidRPr="00C000EB" w:rsidRDefault="005526C4" w:rsidP="00692CED">
                            <w:pPr>
                              <w:pStyle w:val="Title"/>
                              <w:jc w:val="center"/>
                              <w:rPr>
                                <w:rFonts w:ascii="Calibri" w:hAnsi="Calibri"/>
                                <w:color w:val="000000" w:themeColor="text1"/>
                                <w:sz w:val="48"/>
                                <w:szCs w:val="48"/>
                              </w:rPr>
                            </w:pPr>
                            <w:r w:rsidRPr="00C000EB">
                              <w:rPr>
                                <w:rFonts w:ascii="Calibri" w:hAnsi="Calibri"/>
                                <w:color w:val="000000" w:themeColor="text1"/>
                                <w:sz w:val="48"/>
                                <w:szCs w:val="48"/>
                              </w:rPr>
                              <w:t>Name of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9E116" id="_x0000_t202" coordsize="21600,21600" o:spt="202" path="m,l,21600r21600,l21600,xe">
                <v:stroke joinstyle="miter"/>
                <v:path gradientshapeok="t" o:connecttype="rect"/>
              </v:shapetype>
              <v:shape id="Text Box 2" o:spid="_x0000_s1026" type="#_x0000_t202" style="position:absolute;left:0;text-align:left;margin-left:-12.7pt;margin-top:9.75pt;width:434.85pt;height:61.2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" filled="f" stroked="f" strokeweight=".5pt">
                <v:textbox>
                  <w:txbxContent>
                    <w:p w14:paraId="18E51C20" w14:textId="77777777" w:rsidR="005526C4" w:rsidRPr="00C000EB" w:rsidRDefault="005526C4" w:rsidP="00692CED">
                      <w:pPr>
                        <w:pStyle w:val="Title"/>
                        <w:jc w:val="center"/>
                        <w:rPr>
                          <w:rFonts w:ascii="Calibri" w:hAnsi="Calibri"/>
                          <w:color w:val="000000" w:themeColor="text1"/>
                          <w:sz w:val="48"/>
                          <w:szCs w:val="48"/>
                        </w:rPr>
                      </w:pPr>
                      <w:r w:rsidRPr="00C000EB">
                        <w:rPr>
                          <w:rFonts w:ascii="Calibri" w:hAnsi="Calibri"/>
                          <w:color w:val="000000" w:themeColor="text1"/>
                          <w:sz w:val="48"/>
                          <w:szCs w:val="48"/>
                        </w:rPr>
                        <w:t>Name of school</w:t>
                      </w:r>
                    </w:p>
                  </w:txbxContent>
                </v:textbox>
              </v:shape>
            </w:pict>
          </mc:Fallback>
        </mc:AlternateContent>
      </w:r>
    </w:p>
    <w:p w14:paraId="1862946F" w14:textId="20CFCECD" w:rsidR="00692CED" w:rsidRPr="00C000EB" w:rsidRDefault="00692CED" w:rsidP="005E00AE">
      <w:pPr>
        <w:pStyle w:val="TNCBodyText"/>
        <w:rPr>
          <w:rFonts w:ascii="Calibri" w:hAnsi="Calibri"/>
          <w:b/>
          <w:bCs/>
          <w:color w:val="2F5496" w:themeColor="accent1" w:themeShade="BF"/>
          <w:sz w:val="32"/>
          <w:szCs w:val="40"/>
        </w:rPr>
      </w:pPr>
    </w:p>
    <w:p w14:paraId="1B62C205" w14:textId="31F824FA" w:rsidR="00F57477" w:rsidRPr="00C000EB" w:rsidRDefault="00692CED" w:rsidP="005E00AE">
      <w:pPr>
        <w:pStyle w:val="TNCBodyText"/>
        <w:rPr>
          <w:rFonts w:ascii="Calibri" w:hAnsi="Calibri"/>
          <w:b/>
          <w:bCs/>
          <w:color w:val="2F5496" w:themeColor="accent1" w:themeShade="BF"/>
          <w:sz w:val="32"/>
          <w:szCs w:val="40"/>
        </w:rPr>
      </w:pPr>
      <w:r w:rsidRPr="00C000EB">
        <w:rPr>
          <w:rFonts w:ascii="Calibri" w:hAnsi="Calibri"/>
          <w:noProof/>
          <w:sz w:val="18"/>
          <w:szCs w:val="18"/>
        </w:rPr>
        <mc:AlternateContent>
          <mc:Choice Requires="wps">
            <w:drawing>
              <wp:anchor distT="0" distB="0" distL="114300" distR="114300" simplePos="0" relativeHeight="251656704" behindDoc="0" locked="0" layoutInCell="1" allowOverlap="1" wp14:anchorId="64793A8A" wp14:editId="0E954D0C">
                <wp:simplePos x="0" y="0"/>
                <wp:positionH relativeFrom="column">
                  <wp:posOffset>597535</wp:posOffset>
                </wp:positionH>
                <wp:positionV relativeFrom="paragraph">
                  <wp:posOffset>73025</wp:posOffset>
                </wp:positionV>
                <wp:extent cx="5387340" cy="1466850"/>
                <wp:effectExtent l="0" t="0" r="0" b="0"/>
                <wp:wrapNone/>
                <wp:docPr id="2119493652" name="Text Box 2"/>
                <wp:cNvGraphicFramePr/>
                <a:graphic xmlns:a="http://schemas.openxmlformats.org/drawingml/2006/main">
                  <a:graphicData uri="http://schemas.microsoft.com/office/word/2010/wordprocessingShape">
                    <wps:wsp>
                      <wps:cNvSpPr txBox="1"/>
                      <wps:spPr>
                        <a:xfrm>
                          <a:off x="0" y="0"/>
                          <a:ext cx="5387340" cy="1466850"/>
                        </a:xfrm>
                        <a:prstGeom prst="rect">
                          <a:avLst/>
                        </a:prstGeom>
                        <a:noFill/>
                        <a:ln w="6350">
                          <a:noFill/>
                        </a:ln>
                      </wps:spPr>
                      <wps:txbx>
                        <w:txbxContent>
                          <w:p w14:paraId="2874BB23" w14:textId="21B361CC" w:rsidR="005526C4" w:rsidRPr="00C000EB" w:rsidRDefault="005526C4" w:rsidP="004C7F27">
                            <w:pPr>
                              <w:pStyle w:val="Title"/>
                              <w:rPr>
                                <w:rFonts w:ascii="Calibri" w:hAnsi="Calibri"/>
                                <w:sz w:val="32"/>
                                <w:szCs w:val="32"/>
                              </w:rPr>
                            </w:pPr>
                            <w:r w:rsidRPr="00C000EB">
                              <w:rPr>
                                <w:rFonts w:ascii="Calibri" w:hAnsi="Calibri"/>
                                <w:sz w:val="32"/>
                                <w:szCs w:val="32"/>
                              </w:rPr>
                              <w:t>Primary Relationships and Health Education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93A8A" id="_x0000_s1027" type="#_x0000_t202" style="position:absolute;left:0;text-align:left;margin-left:47.05pt;margin-top:5.75pt;width:424.2pt;height:11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" filled="f" stroked="f" strokeweight=".5pt">
                <v:textbox>
                  <w:txbxContent>
                    <w:p w14:paraId="2874BB23" w14:textId="21B361CC" w:rsidR="005526C4" w:rsidRPr="00C000EB" w:rsidRDefault="005526C4" w:rsidP="004C7F27">
                      <w:pPr>
                        <w:pStyle w:val="Title"/>
                        <w:rPr>
                          <w:rFonts w:ascii="Calibri" w:hAnsi="Calibri"/>
                          <w:sz w:val="32"/>
                          <w:szCs w:val="32"/>
                        </w:rPr>
                      </w:pPr>
                      <w:r w:rsidRPr="00C000EB">
                        <w:rPr>
                          <w:rFonts w:ascii="Calibri" w:hAnsi="Calibri"/>
                          <w:sz w:val="32"/>
                          <w:szCs w:val="32"/>
                        </w:rPr>
                        <w:t>Primary Relationships and Health Education Policy</w:t>
                      </w:r>
                    </w:p>
                  </w:txbxContent>
                </v:textbox>
              </v:shape>
            </w:pict>
          </mc:Fallback>
        </mc:AlternateContent>
      </w:r>
    </w:p>
    <w:p w14:paraId="191B6207" w14:textId="77777777" w:rsidR="00F57477" w:rsidRPr="00C000EB" w:rsidRDefault="00F57477" w:rsidP="005E00AE">
      <w:pPr>
        <w:pStyle w:val="TNCBodyText"/>
        <w:rPr>
          <w:rFonts w:ascii="Calibri" w:hAnsi="Calibri"/>
          <w:b/>
          <w:bCs/>
          <w:color w:val="2F5496" w:themeColor="accent1" w:themeShade="BF"/>
          <w:sz w:val="32"/>
          <w:szCs w:val="40"/>
        </w:rPr>
      </w:pPr>
    </w:p>
    <w:p w14:paraId="085A417B" w14:textId="77777777" w:rsidR="00F57477" w:rsidRPr="00C000EB" w:rsidRDefault="00F57477" w:rsidP="005E00AE">
      <w:pPr>
        <w:pStyle w:val="TNCBodyText"/>
        <w:rPr>
          <w:rFonts w:ascii="Calibri" w:hAnsi="Calibri"/>
          <w:b/>
          <w:bCs/>
          <w:color w:val="2F5496" w:themeColor="accent1" w:themeShade="BF"/>
          <w:sz w:val="32"/>
          <w:szCs w:val="40"/>
        </w:rPr>
      </w:pPr>
    </w:p>
    <w:p w14:paraId="42C44B07" w14:textId="27C2498B" w:rsidR="00F57477" w:rsidRPr="00C000EB" w:rsidRDefault="00F57477" w:rsidP="005E00AE">
      <w:pPr>
        <w:pStyle w:val="TNCBodyText"/>
        <w:rPr>
          <w:rFonts w:ascii="Calibri" w:hAnsi="Calibri"/>
          <w:b/>
          <w:bCs/>
          <w:color w:val="2F5496" w:themeColor="accent1" w:themeShade="BF"/>
          <w:sz w:val="32"/>
          <w:szCs w:val="40"/>
        </w:rPr>
      </w:pPr>
    </w:p>
    <w:p w14:paraId="432BA25A" w14:textId="6473652B" w:rsidR="00F57477" w:rsidRPr="00C000EB" w:rsidRDefault="00F57477" w:rsidP="005E00AE">
      <w:pPr>
        <w:pStyle w:val="TNCBodyText"/>
        <w:rPr>
          <w:rFonts w:ascii="Calibri" w:hAnsi="Calibri"/>
          <w:b/>
          <w:bCs/>
          <w:color w:val="2F5496" w:themeColor="accent1" w:themeShade="BF"/>
          <w:sz w:val="32"/>
          <w:szCs w:val="40"/>
        </w:rPr>
      </w:pPr>
    </w:p>
    <w:p w14:paraId="3052726C" w14:textId="0F589A68" w:rsidR="00F57477" w:rsidRPr="00C000EB" w:rsidRDefault="00F57477" w:rsidP="005E00AE">
      <w:pPr>
        <w:pStyle w:val="TNCBodyText"/>
        <w:rPr>
          <w:rFonts w:ascii="Calibri" w:hAnsi="Calibri"/>
          <w:b/>
          <w:bCs/>
          <w:color w:val="2F5496" w:themeColor="accent1" w:themeShade="BF"/>
          <w:sz w:val="32"/>
          <w:szCs w:val="40"/>
        </w:rPr>
      </w:pPr>
    </w:p>
    <w:p w14:paraId="2013FA5F" w14:textId="53E9E644" w:rsidR="00F57477" w:rsidRPr="00C000EB" w:rsidRDefault="00F57477" w:rsidP="005E00AE">
      <w:pPr>
        <w:pStyle w:val="TNCBodyText"/>
        <w:rPr>
          <w:rFonts w:ascii="Calibri" w:hAnsi="Calibri"/>
          <w:b/>
          <w:bCs/>
          <w:color w:val="2F5496" w:themeColor="accent1" w:themeShade="BF"/>
          <w:sz w:val="32"/>
          <w:szCs w:val="40"/>
        </w:rPr>
      </w:pPr>
    </w:p>
    <w:p w14:paraId="6A66052E" w14:textId="49C221AD" w:rsidR="00F57477" w:rsidRPr="00C000EB" w:rsidRDefault="00F57477" w:rsidP="005E00AE">
      <w:pPr>
        <w:pStyle w:val="TNCBodyText"/>
        <w:rPr>
          <w:rFonts w:ascii="Calibri" w:hAnsi="Calibri"/>
          <w:b/>
          <w:bCs/>
          <w:color w:val="2F5496" w:themeColor="accent1" w:themeShade="BF"/>
          <w:sz w:val="32"/>
          <w:szCs w:val="40"/>
        </w:rPr>
      </w:pPr>
    </w:p>
    <w:p w14:paraId="77865BD5" w14:textId="77777777" w:rsidR="006A7CC4" w:rsidRPr="00C000EB" w:rsidRDefault="006A7CC4" w:rsidP="005E00AE">
      <w:pPr>
        <w:pStyle w:val="TNCBodyText"/>
        <w:rPr>
          <w:rFonts w:ascii="Calibri" w:hAnsi="Calibri"/>
          <w:b/>
          <w:bCs/>
          <w:color w:val="2F5496" w:themeColor="accent1" w:themeShade="BF"/>
          <w:sz w:val="32"/>
          <w:szCs w:val="40"/>
        </w:rPr>
      </w:pPr>
    </w:p>
    <w:p w14:paraId="135C3F61" w14:textId="77777777" w:rsidR="006A7CC4" w:rsidRPr="00C000EB" w:rsidRDefault="006A7CC4" w:rsidP="005E00AE">
      <w:pPr>
        <w:pStyle w:val="TNCBodyText"/>
        <w:rPr>
          <w:rFonts w:ascii="Calibri" w:hAnsi="Calibri"/>
          <w:b/>
          <w:bCs/>
          <w:color w:val="2F5496" w:themeColor="accent1" w:themeShade="BF"/>
          <w:sz w:val="32"/>
          <w:szCs w:val="40"/>
        </w:rPr>
      </w:pPr>
    </w:p>
    <w:p w14:paraId="299BEA20" w14:textId="6B6FAC73" w:rsidR="00FC330D" w:rsidRPr="00C000EB" w:rsidRDefault="00565C28" w:rsidP="00DF2E0A">
      <w:pPr>
        <w:pStyle w:val="TNCBodyText"/>
        <w:rPr>
          <w:rFonts w:ascii="Calibri" w:hAnsi="Calibri"/>
        </w:rPr>
      </w:pPr>
      <w:r w:rsidRPr="00C000EB">
        <w:rPr>
          <w:rFonts w:ascii="Calibri" w:hAnsi="Calibri"/>
          <w:b/>
          <w:bCs/>
          <w:color w:val="2F5496" w:themeColor="accent1" w:themeShade="BF"/>
          <w:sz w:val="32"/>
          <w:szCs w:val="40"/>
        </w:rPr>
        <w:br w:type="page"/>
      </w:r>
    </w:p>
    <w:p w14:paraId="6CCFC469" w14:textId="14CF2E5C" w:rsidR="0025107E" w:rsidRPr="00C000EB" w:rsidRDefault="00D559A8" w:rsidP="00C000EB">
      <w:pPr>
        <w:rPr>
          <w:rFonts w:ascii="Calibri" w:hAnsi="Calibri"/>
          <w:b/>
          <w:bCs/>
          <w:color w:val="2F5496" w:themeColor="accent1" w:themeShade="BF"/>
          <w:sz w:val="32"/>
          <w:szCs w:val="40"/>
        </w:rPr>
      </w:pPr>
      <w:r w:rsidRPr="00C000EB">
        <w:rPr>
          <w:rFonts w:ascii="Calibri" w:hAnsi="Calibri"/>
          <w:b/>
          <w:bCs/>
          <w:color w:val="2F5496" w:themeColor="accent1" w:themeShade="BF"/>
          <w:sz w:val="32"/>
          <w:szCs w:val="40"/>
        </w:rPr>
        <w:lastRenderedPageBreak/>
        <w:t>Contents:</w:t>
      </w:r>
    </w:p>
    <w:p w14:paraId="19191E47" w14:textId="268B9985" w:rsidR="00D559A8" w:rsidRPr="00C000EB" w:rsidRDefault="005526C4" w:rsidP="00D559A8">
      <w:pPr>
        <w:pStyle w:val="TNCBodyText"/>
        <w:rPr>
          <w:rFonts w:ascii="Calibri" w:hAnsi="Calibri"/>
        </w:rPr>
      </w:pPr>
      <w:hyperlink w:anchor="_Statement_of_intent" w:history="1">
        <w:r w:rsidR="00D559A8" w:rsidRPr="00C000EB">
          <w:rPr>
            <w:rStyle w:val="Hyperlink"/>
            <w:rFonts w:ascii="Calibri" w:hAnsi="Calibri"/>
          </w:rPr>
          <w:t>Statement of intent</w:t>
        </w:r>
      </w:hyperlink>
    </w:p>
    <w:p w14:paraId="4E8A9024" w14:textId="7A5EC1FD" w:rsidR="005141C0" w:rsidRPr="00C000EB" w:rsidRDefault="005526C4" w:rsidP="00621570">
      <w:pPr>
        <w:pStyle w:val="TNCBodyText"/>
        <w:numPr>
          <w:ilvl w:val="0"/>
          <w:numId w:val="5"/>
        </w:numPr>
        <w:spacing w:before="0" w:after="0"/>
        <w:ind w:left="714" w:hanging="357"/>
        <w:rPr>
          <w:rFonts w:ascii="Calibri" w:hAnsi="Calibri"/>
        </w:rPr>
      </w:pPr>
      <w:hyperlink w:anchor="_Legal_framework" w:history="1">
        <w:r w:rsidR="005141C0" w:rsidRPr="00C000EB">
          <w:rPr>
            <w:rStyle w:val="Hyperlink"/>
            <w:rFonts w:ascii="Calibri" w:hAnsi="Calibri"/>
          </w:rPr>
          <w:t>Legal framework</w:t>
        </w:r>
      </w:hyperlink>
      <w:r w:rsidR="005141C0" w:rsidRPr="00C000EB">
        <w:rPr>
          <w:rFonts w:ascii="Calibri" w:hAnsi="Calibri"/>
        </w:rPr>
        <w:t xml:space="preserve"> </w:t>
      </w:r>
    </w:p>
    <w:p w14:paraId="34C89DFB" w14:textId="73FBA262" w:rsidR="005141C0" w:rsidRPr="00C000EB" w:rsidRDefault="005526C4" w:rsidP="00621570">
      <w:pPr>
        <w:pStyle w:val="TNCBodyText"/>
        <w:numPr>
          <w:ilvl w:val="0"/>
          <w:numId w:val="5"/>
        </w:numPr>
        <w:spacing w:before="0" w:after="0"/>
        <w:ind w:left="714" w:hanging="357"/>
        <w:rPr>
          <w:rFonts w:ascii="Calibri" w:hAnsi="Calibri"/>
        </w:rPr>
      </w:pPr>
      <w:hyperlink w:anchor="_Roles_and_responsibilities" w:history="1">
        <w:r w:rsidR="005141C0" w:rsidRPr="00C000EB">
          <w:rPr>
            <w:rStyle w:val="Hyperlink"/>
            <w:rFonts w:ascii="Calibri" w:hAnsi="Calibri"/>
          </w:rPr>
          <w:t xml:space="preserve">Roles and responsibilities </w:t>
        </w:r>
      </w:hyperlink>
      <w:r w:rsidR="005141C0" w:rsidRPr="00C000EB">
        <w:rPr>
          <w:rFonts w:ascii="Calibri" w:hAnsi="Calibri"/>
        </w:rPr>
        <w:t xml:space="preserve"> </w:t>
      </w:r>
    </w:p>
    <w:p w14:paraId="0F61650D" w14:textId="19C7DFDC" w:rsidR="005141C0" w:rsidRPr="00C000EB" w:rsidRDefault="005526C4" w:rsidP="00621570">
      <w:pPr>
        <w:pStyle w:val="TNCBodyText"/>
        <w:numPr>
          <w:ilvl w:val="0"/>
          <w:numId w:val="5"/>
        </w:numPr>
        <w:spacing w:before="0" w:after="0"/>
        <w:ind w:left="714" w:hanging="357"/>
        <w:rPr>
          <w:rFonts w:ascii="Calibri" w:hAnsi="Calibri"/>
        </w:rPr>
      </w:pPr>
      <w:hyperlink w:anchor="_Organisation_of_the" w:history="1">
        <w:r w:rsidR="005141C0" w:rsidRPr="00C000EB">
          <w:rPr>
            <w:rStyle w:val="Hyperlink"/>
            <w:rFonts w:ascii="Calibri" w:hAnsi="Calibri"/>
          </w:rPr>
          <w:t>Organisation of the curriculum</w:t>
        </w:r>
      </w:hyperlink>
      <w:r w:rsidR="005141C0" w:rsidRPr="00C000EB">
        <w:rPr>
          <w:rFonts w:ascii="Calibri" w:hAnsi="Calibri"/>
        </w:rPr>
        <w:t xml:space="preserve"> </w:t>
      </w:r>
    </w:p>
    <w:p w14:paraId="266E6669" w14:textId="7633315F" w:rsidR="005141C0" w:rsidRPr="00C000EB" w:rsidRDefault="005526C4" w:rsidP="00621570">
      <w:pPr>
        <w:pStyle w:val="TNCBodyText"/>
        <w:numPr>
          <w:ilvl w:val="0"/>
          <w:numId w:val="5"/>
        </w:numPr>
        <w:spacing w:before="0" w:after="0"/>
        <w:ind w:left="714" w:hanging="357"/>
        <w:rPr>
          <w:rFonts w:ascii="Calibri" w:hAnsi="Calibri"/>
        </w:rPr>
      </w:pPr>
      <w:hyperlink w:anchor="_Consultation_with_parents" w:history="1">
        <w:r w:rsidR="005141C0" w:rsidRPr="00C000EB">
          <w:rPr>
            <w:rStyle w:val="Hyperlink"/>
            <w:rFonts w:ascii="Calibri" w:hAnsi="Calibri"/>
          </w:rPr>
          <w:t>Consultation with parents</w:t>
        </w:r>
      </w:hyperlink>
      <w:r w:rsidR="005141C0" w:rsidRPr="00C000EB">
        <w:rPr>
          <w:rFonts w:ascii="Calibri" w:hAnsi="Calibri"/>
        </w:rPr>
        <w:t xml:space="preserve"> </w:t>
      </w:r>
    </w:p>
    <w:p w14:paraId="745B96F1" w14:textId="064415FD" w:rsidR="005141C0" w:rsidRPr="00C000EB" w:rsidRDefault="005526C4" w:rsidP="00621570">
      <w:pPr>
        <w:pStyle w:val="TNCBodyText"/>
        <w:numPr>
          <w:ilvl w:val="0"/>
          <w:numId w:val="5"/>
        </w:numPr>
        <w:spacing w:before="0" w:after="0"/>
        <w:ind w:left="714" w:hanging="357"/>
        <w:rPr>
          <w:rFonts w:ascii="Calibri" w:hAnsi="Calibri"/>
        </w:rPr>
      </w:pPr>
      <w:hyperlink w:anchor="_Relationships_education_overview" w:history="1">
        <w:r w:rsidR="005141C0" w:rsidRPr="00C000EB">
          <w:rPr>
            <w:rStyle w:val="Hyperlink"/>
            <w:rFonts w:ascii="Calibri" w:hAnsi="Calibri"/>
          </w:rPr>
          <w:t>Relationships education overview</w:t>
        </w:r>
      </w:hyperlink>
      <w:r w:rsidR="005141C0" w:rsidRPr="00C000EB">
        <w:rPr>
          <w:rFonts w:ascii="Calibri" w:hAnsi="Calibri"/>
        </w:rPr>
        <w:t xml:space="preserve"> </w:t>
      </w:r>
    </w:p>
    <w:p w14:paraId="78BAA2B8" w14:textId="3968EF1E" w:rsidR="005141C0" w:rsidRPr="00C000EB" w:rsidRDefault="005526C4" w:rsidP="00621570">
      <w:pPr>
        <w:pStyle w:val="TNCBodyText"/>
        <w:numPr>
          <w:ilvl w:val="0"/>
          <w:numId w:val="5"/>
        </w:numPr>
        <w:spacing w:before="0" w:after="0"/>
        <w:ind w:left="714" w:hanging="357"/>
        <w:rPr>
          <w:rFonts w:ascii="Calibri" w:hAnsi="Calibri"/>
        </w:rPr>
      </w:pPr>
      <w:hyperlink w:anchor="_Relationships_education_per" w:history="1">
        <w:r w:rsidR="005141C0" w:rsidRPr="00C000EB">
          <w:rPr>
            <w:rStyle w:val="Hyperlink"/>
            <w:rFonts w:ascii="Calibri" w:hAnsi="Calibri"/>
          </w:rPr>
          <w:t>Relationships education per year group</w:t>
        </w:r>
      </w:hyperlink>
      <w:r w:rsidR="005141C0" w:rsidRPr="00C000EB">
        <w:rPr>
          <w:rFonts w:ascii="Calibri" w:hAnsi="Calibri"/>
        </w:rPr>
        <w:t xml:space="preserve"> </w:t>
      </w:r>
    </w:p>
    <w:p w14:paraId="2B0160C2" w14:textId="1CE081C0" w:rsidR="005141C0" w:rsidRPr="00C000EB" w:rsidRDefault="005526C4" w:rsidP="00621570">
      <w:pPr>
        <w:pStyle w:val="TNCBodyText"/>
        <w:numPr>
          <w:ilvl w:val="0"/>
          <w:numId w:val="5"/>
        </w:numPr>
        <w:spacing w:before="0" w:after="0"/>
        <w:ind w:left="714" w:hanging="357"/>
        <w:rPr>
          <w:rFonts w:ascii="Calibri" w:hAnsi="Calibri"/>
        </w:rPr>
      </w:pPr>
      <w:hyperlink w:anchor="_Health_education_overview" w:history="1">
        <w:r w:rsidR="005141C0" w:rsidRPr="00C000EB">
          <w:rPr>
            <w:rStyle w:val="Hyperlink"/>
            <w:rFonts w:ascii="Calibri" w:hAnsi="Calibri"/>
          </w:rPr>
          <w:t>Health education overview</w:t>
        </w:r>
      </w:hyperlink>
      <w:r w:rsidR="005141C0" w:rsidRPr="00C000EB">
        <w:rPr>
          <w:rFonts w:ascii="Calibri" w:hAnsi="Calibri"/>
        </w:rPr>
        <w:t xml:space="preserve"> </w:t>
      </w:r>
    </w:p>
    <w:p w14:paraId="6EE9CC50" w14:textId="784E34C8" w:rsidR="005141C0" w:rsidRPr="00C000EB" w:rsidRDefault="005526C4" w:rsidP="00621570">
      <w:pPr>
        <w:pStyle w:val="TNCBodyText"/>
        <w:numPr>
          <w:ilvl w:val="0"/>
          <w:numId w:val="5"/>
        </w:numPr>
        <w:spacing w:before="0" w:after="0"/>
        <w:ind w:left="714" w:hanging="357"/>
        <w:rPr>
          <w:rFonts w:ascii="Calibri" w:hAnsi="Calibri"/>
        </w:rPr>
      </w:pPr>
      <w:hyperlink w:anchor="_Health_education_per" w:history="1">
        <w:r w:rsidR="005141C0" w:rsidRPr="00C000EB">
          <w:rPr>
            <w:rStyle w:val="Hyperlink"/>
            <w:rFonts w:ascii="Calibri" w:hAnsi="Calibri"/>
          </w:rPr>
          <w:t>Health education per year group</w:t>
        </w:r>
      </w:hyperlink>
      <w:r w:rsidR="005141C0" w:rsidRPr="00C000EB">
        <w:rPr>
          <w:rFonts w:ascii="Calibri" w:hAnsi="Calibri"/>
        </w:rPr>
        <w:t xml:space="preserve"> </w:t>
      </w:r>
    </w:p>
    <w:p w14:paraId="1A50111A" w14:textId="255B978E" w:rsidR="005141C0" w:rsidRPr="00C000EB" w:rsidRDefault="005526C4" w:rsidP="00621570">
      <w:pPr>
        <w:pStyle w:val="TNCBodyText"/>
        <w:numPr>
          <w:ilvl w:val="0"/>
          <w:numId w:val="5"/>
        </w:numPr>
        <w:spacing w:before="0" w:after="0"/>
        <w:ind w:left="714" w:hanging="357"/>
        <w:rPr>
          <w:rFonts w:ascii="Calibri" w:hAnsi="Calibri"/>
        </w:rPr>
      </w:pPr>
      <w:hyperlink w:anchor="_Sex_education" w:history="1">
        <w:r w:rsidR="005141C0" w:rsidRPr="00C000EB">
          <w:rPr>
            <w:rStyle w:val="Hyperlink"/>
            <w:rFonts w:ascii="Calibri" w:hAnsi="Calibri"/>
          </w:rPr>
          <w:t>Sex education</w:t>
        </w:r>
      </w:hyperlink>
      <w:r w:rsidR="005141C0" w:rsidRPr="00C000EB">
        <w:rPr>
          <w:rFonts w:ascii="Calibri" w:hAnsi="Calibri"/>
        </w:rPr>
        <w:t xml:space="preserve"> </w:t>
      </w:r>
    </w:p>
    <w:p w14:paraId="0CACC5A0" w14:textId="37CDA3DB" w:rsidR="005141C0" w:rsidRPr="00C000EB" w:rsidRDefault="005526C4" w:rsidP="00621570">
      <w:pPr>
        <w:pStyle w:val="TNCBodyText"/>
        <w:numPr>
          <w:ilvl w:val="0"/>
          <w:numId w:val="5"/>
        </w:numPr>
        <w:spacing w:before="0" w:after="0"/>
        <w:ind w:left="714" w:hanging="357"/>
        <w:rPr>
          <w:rFonts w:ascii="Calibri" w:hAnsi="Calibri"/>
        </w:rPr>
      </w:pPr>
      <w:hyperlink w:anchor="_Delivery_of_the" w:history="1">
        <w:r w:rsidR="005141C0" w:rsidRPr="00C000EB">
          <w:rPr>
            <w:rStyle w:val="Hyperlink"/>
            <w:rFonts w:ascii="Calibri" w:hAnsi="Calibri"/>
          </w:rPr>
          <w:t>Delivery of the curriculum</w:t>
        </w:r>
      </w:hyperlink>
      <w:r w:rsidR="005141C0" w:rsidRPr="00C000EB">
        <w:rPr>
          <w:rFonts w:ascii="Calibri" w:hAnsi="Calibri"/>
        </w:rPr>
        <w:t xml:space="preserve"> </w:t>
      </w:r>
    </w:p>
    <w:p w14:paraId="5B2640EC" w14:textId="0F11DE0E" w:rsidR="005141C0" w:rsidRPr="00C000EB" w:rsidRDefault="005526C4" w:rsidP="00621570">
      <w:pPr>
        <w:pStyle w:val="TNCBodyText"/>
        <w:numPr>
          <w:ilvl w:val="0"/>
          <w:numId w:val="5"/>
        </w:numPr>
        <w:spacing w:before="0" w:after="0"/>
        <w:ind w:left="714" w:hanging="357"/>
        <w:rPr>
          <w:rFonts w:ascii="Calibri" w:hAnsi="Calibri"/>
        </w:rPr>
      </w:pPr>
      <w:hyperlink w:anchor="_Working_with_external" w:history="1">
        <w:r w:rsidR="005141C0" w:rsidRPr="00C000EB">
          <w:rPr>
            <w:rStyle w:val="Hyperlink"/>
            <w:rFonts w:ascii="Calibri" w:hAnsi="Calibri"/>
          </w:rPr>
          <w:t>Working with external experts</w:t>
        </w:r>
      </w:hyperlink>
      <w:r w:rsidR="005141C0" w:rsidRPr="00C000EB">
        <w:rPr>
          <w:rFonts w:ascii="Calibri" w:hAnsi="Calibri"/>
        </w:rPr>
        <w:t xml:space="preserve"> </w:t>
      </w:r>
    </w:p>
    <w:p w14:paraId="6595879B" w14:textId="0763DFB8" w:rsidR="005141C0" w:rsidRPr="00C000EB" w:rsidRDefault="005526C4" w:rsidP="00621570">
      <w:pPr>
        <w:pStyle w:val="TNCBodyText"/>
        <w:numPr>
          <w:ilvl w:val="0"/>
          <w:numId w:val="5"/>
        </w:numPr>
        <w:spacing w:before="0" w:after="0"/>
        <w:ind w:left="714" w:hanging="357"/>
        <w:rPr>
          <w:rFonts w:ascii="Calibri" w:hAnsi="Calibri"/>
        </w:rPr>
      </w:pPr>
      <w:hyperlink w:anchor="_Equality_and_accessibility" w:history="1">
        <w:r w:rsidR="005141C0" w:rsidRPr="00C000EB">
          <w:rPr>
            <w:rStyle w:val="Hyperlink"/>
            <w:rFonts w:ascii="Calibri" w:hAnsi="Calibri"/>
          </w:rPr>
          <w:t>Equality and accessibility</w:t>
        </w:r>
      </w:hyperlink>
      <w:r w:rsidR="005141C0" w:rsidRPr="00C000EB">
        <w:rPr>
          <w:rFonts w:ascii="Calibri" w:hAnsi="Calibri"/>
        </w:rPr>
        <w:t xml:space="preserve"> </w:t>
      </w:r>
    </w:p>
    <w:p w14:paraId="34803866" w14:textId="47FF6600" w:rsidR="005141C0" w:rsidRPr="00C000EB" w:rsidRDefault="005526C4" w:rsidP="00621570">
      <w:pPr>
        <w:pStyle w:val="TNCBodyText"/>
        <w:numPr>
          <w:ilvl w:val="0"/>
          <w:numId w:val="5"/>
        </w:numPr>
        <w:spacing w:before="0" w:after="0"/>
        <w:ind w:left="714" w:hanging="357"/>
        <w:rPr>
          <w:rFonts w:ascii="Calibri" w:hAnsi="Calibri"/>
        </w:rPr>
      </w:pPr>
      <w:hyperlink w:anchor="_Curriculum_links" w:history="1">
        <w:r w:rsidR="005141C0" w:rsidRPr="00C000EB">
          <w:rPr>
            <w:rStyle w:val="Hyperlink"/>
            <w:rFonts w:ascii="Calibri" w:hAnsi="Calibri"/>
          </w:rPr>
          <w:t>Curriculum links</w:t>
        </w:r>
      </w:hyperlink>
      <w:r w:rsidR="005141C0" w:rsidRPr="00C000EB">
        <w:rPr>
          <w:rFonts w:ascii="Calibri" w:hAnsi="Calibri"/>
        </w:rPr>
        <w:t xml:space="preserve"> </w:t>
      </w:r>
    </w:p>
    <w:p w14:paraId="36007AE5" w14:textId="5DA3B491" w:rsidR="005141C0" w:rsidRPr="00C000EB" w:rsidRDefault="005526C4" w:rsidP="00621570">
      <w:pPr>
        <w:pStyle w:val="TNCBodyText"/>
        <w:numPr>
          <w:ilvl w:val="0"/>
          <w:numId w:val="5"/>
        </w:numPr>
        <w:spacing w:before="0" w:after="0"/>
        <w:ind w:left="714" w:hanging="357"/>
        <w:rPr>
          <w:rFonts w:ascii="Calibri" w:hAnsi="Calibri"/>
        </w:rPr>
      </w:pPr>
      <w:hyperlink w:anchor="_Withdrawing_from_certain" w:history="1">
        <w:r w:rsidR="005141C0" w:rsidRPr="00C000EB">
          <w:rPr>
            <w:rStyle w:val="Hyperlink"/>
            <w:rFonts w:ascii="Calibri" w:hAnsi="Calibri"/>
          </w:rPr>
          <w:t>Withdrawing from the subjects</w:t>
        </w:r>
      </w:hyperlink>
      <w:r w:rsidR="005141C0" w:rsidRPr="00C000EB">
        <w:rPr>
          <w:rFonts w:ascii="Calibri" w:hAnsi="Calibri"/>
        </w:rPr>
        <w:t xml:space="preserve"> </w:t>
      </w:r>
    </w:p>
    <w:p w14:paraId="4B7774DD" w14:textId="672FF1E9" w:rsidR="005141C0" w:rsidRPr="00C000EB" w:rsidRDefault="005526C4" w:rsidP="00621570">
      <w:pPr>
        <w:pStyle w:val="TNCBodyText"/>
        <w:numPr>
          <w:ilvl w:val="0"/>
          <w:numId w:val="5"/>
        </w:numPr>
        <w:spacing w:before="0" w:after="0"/>
        <w:ind w:left="714" w:hanging="357"/>
        <w:rPr>
          <w:rFonts w:ascii="Calibri" w:hAnsi="Calibri"/>
        </w:rPr>
      </w:pPr>
      <w:hyperlink w:anchor="_Behaviour" w:history="1">
        <w:r w:rsidR="005141C0" w:rsidRPr="00C000EB">
          <w:rPr>
            <w:rStyle w:val="Hyperlink"/>
            <w:rFonts w:ascii="Calibri" w:hAnsi="Calibri"/>
          </w:rPr>
          <w:t>Behaviour</w:t>
        </w:r>
      </w:hyperlink>
      <w:r w:rsidR="005141C0" w:rsidRPr="00C000EB">
        <w:rPr>
          <w:rFonts w:ascii="Calibri" w:hAnsi="Calibri"/>
        </w:rPr>
        <w:t xml:space="preserve"> </w:t>
      </w:r>
    </w:p>
    <w:p w14:paraId="40CB1BAD" w14:textId="4B2AB984" w:rsidR="005141C0" w:rsidRPr="00C000EB" w:rsidRDefault="005526C4" w:rsidP="00621570">
      <w:pPr>
        <w:pStyle w:val="TNCBodyText"/>
        <w:numPr>
          <w:ilvl w:val="0"/>
          <w:numId w:val="5"/>
        </w:numPr>
        <w:spacing w:before="0" w:after="0"/>
        <w:ind w:left="714" w:hanging="357"/>
        <w:rPr>
          <w:rFonts w:ascii="Calibri" w:hAnsi="Calibri"/>
        </w:rPr>
      </w:pPr>
      <w:hyperlink w:anchor="_Staff_training" w:history="1">
        <w:r w:rsidR="005141C0" w:rsidRPr="00C000EB">
          <w:rPr>
            <w:rStyle w:val="Hyperlink"/>
            <w:rFonts w:ascii="Calibri" w:hAnsi="Calibri"/>
          </w:rPr>
          <w:t>Staff training</w:t>
        </w:r>
      </w:hyperlink>
      <w:r w:rsidR="005141C0" w:rsidRPr="00C000EB">
        <w:rPr>
          <w:rFonts w:ascii="Calibri" w:hAnsi="Calibri"/>
        </w:rPr>
        <w:t xml:space="preserve"> </w:t>
      </w:r>
    </w:p>
    <w:p w14:paraId="4AF18A13" w14:textId="083ECE1E" w:rsidR="005141C0" w:rsidRPr="00C000EB" w:rsidRDefault="005526C4" w:rsidP="00621570">
      <w:pPr>
        <w:pStyle w:val="TNCBodyText"/>
        <w:numPr>
          <w:ilvl w:val="0"/>
          <w:numId w:val="5"/>
        </w:numPr>
        <w:spacing w:before="0" w:after="0"/>
        <w:ind w:left="714" w:hanging="357"/>
        <w:rPr>
          <w:rFonts w:ascii="Calibri" w:hAnsi="Calibri"/>
        </w:rPr>
      </w:pPr>
      <w:hyperlink w:anchor="_Confidentiality" w:history="1">
        <w:r w:rsidR="005141C0" w:rsidRPr="00C000EB">
          <w:rPr>
            <w:rStyle w:val="Hyperlink"/>
            <w:rFonts w:ascii="Calibri" w:hAnsi="Calibri"/>
          </w:rPr>
          <w:t xml:space="preserve">Confidentiality </w:t>
        </w:r>
      </w:hyperlink>
      <w:r w:rsidR="005141C0" w:rsidRPr="00C000EB">
        <w:rPr>
          <w:rFonts w:ascii="Calibri" w:hAnsi="Calibri"/>
        </w:rPr>
        <w:t xml:space="preserve"> </w:t>
      </w:r>
    </w:p>
    <w:p w14:paraId="2F4AC6A8" w14:textId="3696C57A" w:rsidR="005141C0" w:rsidRPr="00C000EB" w:rsidRDefault="005526C4" w:rsidP="00621570">
      <w:pPr>
        <w:pStyle w:val="TNCBodyText"/>
        <w:numPr>
          <w:ilvl w:val="0"/>
          <w:numId w:val="5"/>
        </w:numPr>
        <w:spacing w:before="0" w:after="0"/>
        <w:ind w:left="714" w:hanging="357"/>
        <w:rPr>
          <w:rFonts w:ascii="Calibri" w:hAnsi="Calibri"/>
        </w:rPr>
      </w:pPr>
      <w:hyperlink w:anchor="_Quality_of_education" w:history="1">
        <w:r w:rsidR="005141C0" w:rsidRPr="00C000EB">
          <w:rPr>
            <w:rStyle w:val="Hyperlink"/>
            <w:rFonts w:ascii="Calibri" w:hAnsi="Calibri"/>
          </w:rPr>
          <w:t>Quality of education</w:t>
        </w:r>
      </w:hyperlink>
    </w:p>
    <w:p w14:paraId="2274AA4F" w14:textId="77777777" w:rsidR="00410AE5" w:rsidRPr="00C000EB" w:rsidRDefault="005526C4" w:rsidP="00621570">
      <w:pPr>
        <w:pStyle w:val="TNCBodyText"/>
        <w:numPr>
          <w:ilvl w:val="0"/>
          <w:numId w:val="5"/>
        </w:numPr>
        <w:spacing w:before="0" w:after="0"/>
        <w:ind w:left="714" w:hanging="357"/>
        <w:rPr>
          <w:rFonts w:ascii="Calibri" w:hAnsi="Calibri"/>
        </w:rPr>
      </w:pPr>
      <w:hyperlink w:anchor="_Monitoring_and_review" w:history="1">
        <w:r w:rsidR="00410AE5" w:rsidRPr="00C000EB">
          <w:rPr>
            <w:rStyle w:val="Hyperlink"/>
            <w:rFonts w:ascii="Calibri" w:hAnsi="Calibri"/>
          </w:rPr>
          <w:t>Monitoring and review</w:t>
        </w:r>
      </w:hyperlink>
    </w:p>
    <w:p w14:paraId="7E2FBA44" w14:textId="0F5B4EE9" w:rsidR="00D559A8" w:rsidRPr="00C000EB" w:rsidRDefault="00410AE5" w:rsidP="00410AE5">
      <w:pPr>
        <w:rPr>
          <w:rFonts w:ascii="Calibri" w:hAnsi="Calibri"/>
        </w:rPr>
      </w:pPr>
      <w:r w:rsidRPr="00C000EB">
        <w:rPr>
          <w:rFonts w:ascii="Calibri" w:hAnsi="Calibri"/>
        </w:rPr>
        <w:br w:type="page"/>
      </w:r>
      <w:bookmarkStart w:id="0" w:name="_Statement_of_intent"/>
      <w:bookmarkEnd w:id="0"/>
      <w:r w:rsidR="00D559A8" w:rsidRPr="00C000EB">
        <w:rPr>
          <w:rFonts w:ascii="Calibri" w:hAnsi="Calibri"/>
          <w:b/>
          <w:bCs/>
          <w:color w:val="2F5496" w:themeColor="accent1" w:themeShade="BF"/>
          <w:sz w:val="32"/>
          <w:szCs w:val="40"/>
        </w:rPr>
        <w:lastRenderedPageBreak/>
        <w:t>Statement of intent</w:t>
      </w:r>
    </w:p>
    <w:p w14:paraId="7D21AD22" w14:textId="77777777" w:rsidR="006A4C8A" w:rsidRPr="00C000EB" w:rsidRDefault="006A4C8A" w:rsidP="006A4C8A">
      <w:pPr>
        <w:pStyle w:val="TNCBodyText"/>
        <w:rPr>
          <w:rFonts w:ascii="Calibri" w:hAnsi="Calibri"/>
        </w:rPr>
      </w:pPr>
      <w:r w:rsidRPr="00C000EB">
        <w:rPr>
          <w:rFonts w:ascii="Calibri" w:hAnsi="Calibri"/>
        </w:rPr>
        <w:t xml:space="preserve">At </w:t>
      </w:r>
      <w:r w:rsidRPr="00C000EB">
        <w:rPr>
          <w:rFonts w:ascii="Calibri" w:hAnsi="Calibri"/>
          <w:b/>
          <w:color w:val="398AFF" w:themeColor="accent4"/>
          <w:u w:val="single"/>
        </w:rPr>
        <w:t>name of school</w:t>
      </w:r>
      <w:r w:rsidRPr="00C000EB">
        <w:rPr>
          <w:rFonts w:ascii="Calibri" w:hAnsi="Calibri"/>
        </w:rPr>
        <w:t xml:space="preserve">, we will provide age-appropriate relationships and health education (RHE) to all pupils as part of the school’s statutory curriculum. Our school aims to assure parents and pupils that all aspects of RHE will be delivered in a safe space, allowing time and compassion for questions at a level that every pupil understands. Sensitive topics relating to RHE will be delivered in a sensitive manner as part of a whole-school approach where parents and teachers work in partnership. </w:t>
      </w:r>
    </w:p>
    <w:p w14:paraId="0FFBEAAA" w14:textId="1A379A6C" w:rsidR="006A4C8A" w:rsidRPr="00C000EB" w:rsidRDefault="006A4C8A" w:rsidP="006A4C8A">
      <w:pPr>
        <w:pStyle w:val="TNCBodyText"/>
        <w:rPr>
          <w:rFonts w:ascii="Calibri" w:hAnsi="Calibri"/>
        </w:rPr>
      </w:pPr>
      <w:r w:rsidRPr="00C000EB">
        <w:rPr>
          <w:rFonts w:ascii="Calibri" w:hAnsi="Calibri"/>
        </w:rPr>
        <w:t xml:space="preserve">RHE is compulsory in all primary schools in England. The key topics applicable for all key stages have been carefully planned in consultation with responses from parents, young people, schools and experts. Parents are given the opportunity to discuss this policy at any time and staff will be provided with accurate training and further resources to deliver lessons to pupils. </w:t>
      </w:r>
    </w:p>
    <w:p w14:paraId="4E66323B" w14:textId="77777777" w:rsidR="006A4C8A" w:rsidRPr="00C000EB" w:rsidRDefault="006A4C8A" w:rsidP="006A4C8A">
      <w:pPr>
        <w:pStyle w:val="TNCBodyText"/>
        <w:rPr>
          <w:rFonts w:ascii="Calibri" w:hAnsi="Calibri"/>
        </w:rPr>
      </w:pPr>
      <w:r w:rsidRPr="00C000EB">
        <w:rPr>
          <w:rFonts w:ascii="Calibri" w:hAnsi="Calibri"/>
        </w:rPr>
        <w:t xml:space="preserve">We understand that pupils must be provided with an education that prepares them for the opportunities, responsibilities and experiences of adult life. A key part of this relates to relationships education, which is required to be delivered to every primary-aged pupil. Primary schools also have the option to decide whether pupils are taught sex education. </w:t>
      </w:r>
    </w:p>
    <w:p w14:paraId="41A1DD4C" w14:textId="28BE8804" w:rsidR="006A4C8A" w:rsidRPr="00C000EB" w:rsidRDefault="006A4C8A" w:rsidP="006A4C8A">
      <w:pPr>
        <w:pStyle w:val="TNCBodyText"/>
        <w:rPr>
          <w:rFonts w:ascii="Calibri" w:hAnsi="Calibri"/>
        </w:rPr>
      </w:pPr>
      <w:r w:rsidRPr="00C000EB">
        <w:rPr>
          <w:rFonts w:ascii="Calibri" w:hAnsi="Calibri"/>
        </w:rPr>
        <w:t xml:space="preserve">Relationships education focusses on giving pupils the knowledge they need to make informed decisions about their wellbeing, health and relationships, and ensures can talk to a trusted adult if there is anything worrying them. Health education focusses on equipping pupils with the knowledge they need to make informed decisions about their own health and ensures they receive factual information about the changes they will experience emotionally and physically during puberty. </w:t>
      </w:r>
    </w:p>
    <w:p w14:paraId="0F307342" w14:textId="620B82A0" w:rsidR="00D559A8" w:rsidRPr="00C000EB" w:rsidRDefault="006A4C8A" w:rsidP="00B836B2">
      <w:pPr>
        <w:pStyle w:val="TNCBodyText"/>
        <w:rPr>
          <w:rFonts w:ascii="Calibri" w:hAnsi="Calibri"/>
        </w:rPr>
      </w:pPr>
      <w:r w:rsidRPr="00C000EB">
        <w:rPr>
          <w:rFonts w:ascii="Calibri" w:hAnsi="Calibri"/>
        </w:rPr>
        <w:t>We understand our responsibility to deliver a high-quality, age-appropriate and evidence-based relationships, sex and health education (RSHE) for all our pupils. This policy sets out the framework for our RSHE curriculum, providing clarity on how it is informed, organised and delivered. Any sex education included within the curriculum consists of age-appropriate content which covers how babies are conceived and how they are born. Sex education does not go above and beyond the focus of reproduction. State-funded primary schools are also required to teach health education.</w:t>
      </w:r>
    </w:p>
    <w:p w14:paraId="2E9CCEBA" w14:textId="38749D1D" w:rsidR="0025107E" w:rsidRPr="00C000EB" w:rsidRDefault="00D559A8" w:rsidP="00D613D9">
      <w:pPr>
        <w:pStyle w:val="Heading2"/>
        <w:rPr>
          <w:rFonts w:ascii="Calibri" w:hAnsi="Calibri"/>
        </w:rPr>
      </w:pPr>
      <w:bookmarkStart w:id="1" w:name="_Legal_framework"/>
      <w:bookmarkStart w:id="2" w:name="LF"/>
      <w:bookmarkEnd w:id="1"/>
      <w:r w:rsidRPr="00C000EB">
        <w:rPr>
          <w:rFonts w:ascii="Calibri" w:hAnsi="Calibri"/>
        </w:rPr>
        <w:t xml:space="preserve">Legal framework </w:t>
      </w:r>
    </w:p>
    <w:bookmarkEnd w:id="2"/>
    <w:p w14:paraId="2EAB5C46" w14:textId="796F66D7" w:rsidR="00CF5569" w:rsidRPr="00C000EB" w:rsidRDefault="00CF5569" w:rsidP="004C7F27">
      <w:pPr>
        <w:pStyle w:val="TNCBodyText"/>
        <w:spacing w:line="240" w:lineRule="auto"/>
        <w:rPr>
          <w:rFonts w:ascii="Calibri" w:hAnsi="Calibri"/>
        </w:rPr>
      </w:pPr>
      <w:r w:rsidRPr="00C000EB">
        <w:rPr>
          <w:rFonts w:ascii="Calibri" w:hAnsi="Calibri"/>
        </w:rPr>
        <w:t xml:space="preserve">This policy has due regard to all relevant legislation and statutory guidance including, but not limited to, the following: </w:t>
      </w:r>
    </w:p>
    <w:p w14:paraId="7B5DAE23" w14:textId="5A89A918" w:rsidR="00E36EC6" w:rsidRPr="00C000EB" w:rsidRDefault="00E36EC6" w:rsidP="004C7F27">
      <w:pPr>
        <w:pStyle w:val="TNCBodyText"/>
        <w:numPr>
          <w:ilvl w:val="0"/>
          <w:numId w:val="6"/>
        </w:numPr>
        <w:spacing w:line="240" w:lineRule="auto"/>
        <w:rPr>
          <w:rFonts w:ascii="Calibri" w:hAnsi="Calibri"/>
        </w:rPr>
      </w:pPr>
      <w:r w:rsidRPr="00C000EB">
        <w:rPr>
          <w:rFonts w:ascii="Calibri" w:hAnsi="Calibri"/>
        </w:rPr>
        <w:t>Education Act 1996</w:t>
      </w:r>
    </w:p>
    <w:p w14:paraId="05B0BC8C" w14:textId="5E39DD72" w:rsidR="00564A58" w:rsidRPr="00C000EB" w:rsidRDefault="00CF5569" w:rsidP="004C7F27">
      <w:pPr>
        <w:pStyle w:val="TNCBodyText"/>
        <w:numPr>
          <w:ilvl w:val="0"/>
          <w:numId w:val="6"/>
        </w:numPr>
        <w:spacing w:line="240" w:lineRule="auto"/>
        <w:rPr>
          <w:rFonts w:ascii="Calibri" w:hAnsi="Calibri"/>
        </w:rPr>
      </w:pPr>
      <w:r w:rsidRPr="00C000EB">
        <w:rPr>
          <w:rFonts w:ascii="Calibri" w:hAnsi="Calibri"/>
        </w:rPr>
        <w:t xml:space="preserve">Section 80A </w:t>
      </w:r>
      <w:r w:rsidR="00564A58" w:rsidRPr="00C000EB">
        <w:rPr>
          <w:rFonts w:ascii="Calibri" w:hAnsi="Calibri"/>
        </w:rPr>
        <w:t xml:space="preserve">and section 403 </w:t>
      </w:r>
      <w:r w:rsidRPr="00C000EB">
        <w:rPr>
          <w:rFonts w:ascii="Calibri" w:hAnsi="Calibri"/>
        </w:rPr>
        <w:t>of the Education Act 2002</w:t>
      </w:r>
    </w:p>
    <w:p w14:paraId="30B190C1" w14:textId="77777777" w:rsidR="00CF5569" w:rsidRPr="00C000EB" w:rsidRDefault="00CF5569" w:rsidP="004C7F27">
      <w:pPr>
        <w:pStyle w:val="TNCBodyText"/>
        <w:numPr>
          <w:ilvl w:val="0"/>
          <w:numId w:val="6"/>
        </w:numPr>
        <w:spacing w:line="240" w:lineRule="auto"/>
        <w:rPr>
          <w:rFonts w:ascii="Calibri" w:hAnsi="Calibri"/>
        </w:rPr>
      </w:pPr>
      <w:r w:rsidRPr="00C000EB">
        <w:rPr>
          <w:rFonts w:ascii="Calibri" w:hAnsi="Calibri"/>
        </w:rPr>
        <w:t>Equality Act 2010</w:t>
      </w:r>
    </w:p>
    <w:p w14:paraId="270B0A91" w14:textId="77777777" w:rsidR="00CF5569" w:rsidRPr="00C000EB" w:rsidRDefault="00CF5569" w:rsidP="004C7F27">
      <w:pPr>
        <w:pStyle w:val="TNCBodyText"/>
        <w:numPr>
          <w:ilvl w:val="0"/>
          <w:numId w:val="6"/>
        </w:numPr>
        <w:spacing w:line="240" w:lineRule="auto"/>
        <w:rPr>
          <w:rFonts w:ascii="Calibri" w:hAnsi="Calibri"/>
        </w:rPr>
      </w:pPr>
      <w:r w:rsidRPr="00C000EB">
        <w:rPr>
          <w:rFonts w:ascii="Calibri" w:hAnsi="Calibri"/>
        </w:rPr>
        <w:t>Children and Social Work Act 2017</w:t>
      </w:r>
    </w:p>
    <w:p w14:paraId="6DA116F8" w14:textId="77777777" w:rsidR="00CF5569" w:rsidRPr="00C000EB" w:rsidRDefault="00CF5569" w:rsidP="004C7F27">
      <w:pPr>
        <w:pStyle w:val="TNCBodyText"/>
        <w:numPr>
          <w:ilvl w:val="0"/>
          <w:numId w:val="6"/>
        </w:numPr>
        <w:spacing w:line="240" w:lineRule="auto"/>
        <w:rPr>
          <w:rFonts w:ascii="Calibri" w:hAnsi="Calibri"/>
        </w:rPr>
      </w:pPr>
      <w:r w:rsidRPr="00C000EB">
        <w:rPr>
          <w:rFonts w:ascii="Calibri" w:hAnsi="Calibri"/>
        </w:rPr>
        <w:t xml:space="preserve">The Relationships Education, Relationships and Sex Education and Health Education (England) Regulations 2019  </w:t>
      </w:r>
    </w:p>
    <w:p w14:paraId="57FB0E12" w14:textId="07B337CB" w:rsidR="00CF5569" w:rsidRPr="00C000EB" w:rsidRDefault="00CF5569" w:rsidP="004C7F27">
      <w:pPr>
        <w:pStyle w:val="TNCBodyText"/>
        <w:numPr>
          <w:ilvl w:val="0"/>
          <w:numId w:val="6"/>
        </w:numPr>
        <w:spacing w:line="240" w:lineRule="auto"/>
        <w:rPr>
          <w:rFonts w:ascii="Calibri" w:hAnsi="Calibri"/>
        </w:rPr>
      </w:pPr>
      <w:r w:rsidRPr="00C000EB">
        <w:rPr>
          <w:rFonts w:ascii="Calibri" w:hAnsi="Calibri"/>
        </w:rPr>
        <w:t>DfE ‘Science programmes of study: key stages 1 and 2’</w:t>
      </w:r>
    </w:p>
    <w:p w14:paraId="5557AA9F" w14:textId="0170271D" w:rsidR="00CF5569" w:rsidRPr="00C000EB" w:rsidRDefault="00CF5569" w:rsidP="004C7F27">
      <w:pPr>
        <w:pStyle w:val="TNCBodyText"/>
        <w:numPr>
          <w:ilvl w:val="0"/>
          <w:numId w:val="6"/>
        </w:numPr>
        <w:spacing w:line="240" w:lineRule="auto"/>
        <w:rPr>
          <w:rFonts w:ascii="Calibri" w:hAnsi="Calibri"/>
        </w:rPr>
      </w:pPr>
      <w:r w:rsidRPr="00C000EB">
        <w:rPr>
          <w:rFonts w:ascii="Calibri" w:hAnsi="Calibri"/>
        </w:rPr>
        <w:t xml:space="preserve">DfE ‘Relationships Education, Relationships and Sex Education (RSE) and Health Education’ </w:t>
      </w:r>
    </w:p>
    <w:p w14:paraId="1F3966B0" w14:textId="46993822" w:rsidR="00CF5569" w:rsidRPr="00C000EB" w:rsidRDefault="00CF5569" w:rsidP="004C7F27">
      <w:pPr>
        <w:pStyle w:val="TNCBodyText"/>
        <w:numPr>
          <w:ilvl w:val="0"/>
          <w:numId w:val="6"/>
        </w:numPr>
        <w:spacing w:line="240" w:lineRule="auto"/>
        <w:rPr>
          <w:rFonts w:ascii="Calibri" w:hAnsi="Calibri"/>
        </w:rPr>
      </w:pPr>
      <w:r w:rsidRPr="00C000EB">
        <w:rPr>
          <w:rFonts w:ascii="Calibri" w:hAnsi="Calibri"/>
        </w:rPr>
        <w:lastRenderedPageBreak/>
        <w:t>DfE ‘Teaching about relationships, sex and health’</w:t>
      </w:r>
    </w:p>
    <w:p w14:paraId="78252801" w14:textId="7F0B5DD2" w:rsidR="00CF5569" w:rsidRPr="00C000EB" w:rsidRDefault="00CF5569" w:rsidP="004C7F27">
      <w:pPr>
        <w:pStyle w:val="TNCBodyText"/>
        <w:numPr>
          <w:ilvl w:val="0"/>
          <w:numId w:val="6"/>
        </w:numPr>
        <w:spacing w:line="240" w:lineRule="auto"/>
        <w:rPr>
          <w:rFonts w:ascii="Calibri" w:hAnsi="Calibri"/>
        </w:rPr>
      </w:pPr>
      <w:r w:rsidRPr="00C000EB">
        <w:rPr>
          <w:rFonts w:ascii="Calibri" w:hAnsi="Calibri"/>
        </w:rPr>
        <w:t xml:space="preserve">DfE ‘Keeping children safe in education </w:t>
      </w:r>
      <w:r w:rsidR="00604FC9" w:rsidRPr="00C000EB">
        <w:rPr>
          <w:rFonts w:ascii="Calibri" w:hAnsi="Calibri"/>
        </w:rPr>
        <w:t>2025</w:t>
      </w:r>
      <w:r w:rsidR="00E60B45" w:rsidRPr="00C000EB">
        <w:rPr>
          <w:rFonts w:ascii="Calibri" w:hAnsi="Calibri"/>
        </w:rPr>
        <w:t>’</w:t>
      </w:r>
      <w:r w:rsidRPr="00C000EB">
        <w:rPr>
          <w:rFonts w:ascii="Calibri" w:hAnsi="Calibri"/>
        </w:rPr>
        <w:t xml:space="preserve"> </w:t>
      </w:r>
    </w:p>
    <w:p w14:paraId="447CA5CD" w14:textId="527BAADD" w:rsidR="00CF5569" w:rsidRPr="00C000EB" w:rsidRDefault="00CF5569" w:rsidP="004C7F27">
      <w:pPr>
        <w:pStyle w:val="TNCBodyText"/>
        <w:spacing w:line="240" w:lineRule="auto"/>
        <w:rPr>
          <w:rFonts w:ascii="Calibri" w:hAnsi="Calibri"/>
        </w:rPr>
      </w:pPr>
      <w:r w:rsidRPr="00C000EB">
        <w:rPr>
          <w:rFonts w:ascii="Calibri" w:hAnsi="Calibri"/>
        </w:rPr>
        <w:t>This policy operates in conjunction with the following school policies:</w:t>
      </w:r>
    </w:p>
    <w:p w14:paraId="7CF171A0"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Child Protection and Safeguarding Policy</w:t>
      </w:r>
    </w:p>
    <w:p w14:paraId="55A10441"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Behaviour Policy</w:t>
      </w:r>
    </w:p>
    <w:p w14:paraId="1D2D18A4"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SEND Policy</w:t>
      </w:r>
    </w:p>
    <w:p w14:paraId="66171C0D"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Inclusion Policy</w:t>
      </w:r>
    </w:p>
    <w:p w14:paraId="1F9BFBB6"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 xml:space="preserve">Pupil Equality, Equity, Diversity and Inclusion Policy </w:t>
      </w:r>
    </w:p>
    <w:p w14:paraId="3E14388E"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 xml:space="preserve">Staff Equality, Equity, Diversity and Inclusion Policy </w:t>
      </w:r>
    </w:p>
    <w:p w14:paraId="28CA6559"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Child-on-child Abuse Policy</w:t>
      </w:r>
    </w:p>
    <w:p w14:paraId="779EBEED"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Pupil Confidentiality Policy</w:t>
      </w:r>
    </w:p>
    <w:p w14:paraId="200F81C3"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Anti-bullying Policy</w:t>
      </w:r>
    </w:p>
    <w:p w14:paraId="0DF1CC77"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Social, Emotional and Mental Health (SEMH) Policy</w:t>
      </w:r>
    </w:p>
    <w:p w14:paraId="103DB4AB"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Online Safety Policy</w:t>
      </w:r>
    </w:p>
    <w:p w14:paraId="2A48C9E2" w14:textId="77777777"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Visitor Policy</w:t>
      </w:r>
    </w:p>
    <w:p w14:paraId="45759AB3" w14:textId="0C8DBED6" w:rsidR="00CF5569" w:rsidRPr="00C000EB" w:rsidRDefault="00CF5569" w:rsidP="004C7F27">
      <w:pPr>
        <w:pStyle w:val="TNCBodyText"/>
        <w:numPr>
          <w:ilvl w:val="0"/>
          <w:numId w:val="7"/>
        </w:numPr>
        <w:spacing w:line="240" w:lineRule="auto"/>
        <w:rPr>
          <w:rFonts w:ascii="Calibri" w:hAnsi="Calibri"/>
        </w:rPr>
      </w:pPr>
      <w:r w:rsidRPr="00C000EB">
        <w:rPr>
          <w:rFonts w:ascii="Calibri" w:hAnsi="Calibri"/>
        </w:rPr>
        <w:t>School Improvement Plan (SIP)</w:t>
      </w:r>
    </w:p>
    <w:p w14:paraId="1FA435F6" w14:textId="6619B3DD" w:rsidR="00FC330D" w:rsidRPr="00C000EB" w:rsidRDefault="00C20AF1" w:rsidP="00C20AF1">
      <w:pPr>
        <w:pStyle w:val="Heading2"/>
        <w:rPr>
          <w:rFonts w:ascii="Calibri" w:hAnsi="Calibri"/>
        </w:rPr>
      </w:pPr>
      <w:bookmarkStart w:id="3" w:name="_Roles_and_responsibilities"/>
      <w:bookmarkEnd w:id="3"/>
      <w:r w:rsidRPr="00C000EB">
        <w:rPr>
          <w:rFonts w:ascii="Calibri" w:hAnsi="Calibri"/>
        </w:rPr>
        <w:t>Roles and responsibilities</w:t>
      </w:r>
    </w:p>
    <w:p w14:paraId="794085BC" w14:textId="45C5F36E" w:rsidR="00CC6268" w:rsidRPr="00C000EB" w:rsidRDefault="00CC6268" w:rsidP="00CC6268">
      <w:pPr>
        <w:pStyle w:val="TNCBodyText"/>
        <w:rPr>
          <w:rFonts w:ascii="Calibri" w:hAnsi="Calibri"/>
        </w:rPr>
      </w:pPr>
      <w:r w:rsidRPr="00C000EB">
        <w:rPr>
          <w:rFonts w:ascii="Calibri" w:hAnsi="Calibri"/>
        </w:rPr>
        <w:t xml:space="preserve">The governing board </w:t>
      </w:r>
      <w:r w:rsidR="00D00FD3" w:rsidRPr="00C000EB">
        <w:rPr>
          <w:rFonts w:ascii="Calibri" w:hAnsi="Calibri"/>
        </w:rPr>
        <w:t xml:space="preserve">will be </w:t>
      </w:r>
      <w:r w:rsidRPr="00C000EB">
        <w:rPr>
          <w:rFonts w:ascii="Calibri" w:hAnsi="Calibri"/>
        </w:rPr>
        <w:t>responsible for:</w:t>
      </w:r>
    </w:p>
    <w:p w14:paraId="3B5764C6" w14:textId="6E302848" w:rsidR="00CC6268" w:rsidRPr="00C000EB" w:rsidRDefault="00CC6268" w:rsidP="00621570">
      <w:pPr>
        <w:pStyle w:val="TNCBodyText"/>
        <w:numPr>
          <w:ilvl w:val="0"/>
          <w:numId w:val="8"/>
        </w:numPr>
        <w:rPr>
          <w:rFonts w:ascii="Calibri" w:hAnsi="Calibri"/>
        </w:rPr>
      </w:pPr>
      <w:r w:rsidRPr="00C000EB">
        <w:rPr>
          <w:rFonts w:ascii="Calibri" w:hAnsi="Calibri"/>
        </w:rPr>
        <w:t>Playing an active role in monitoring, developing and reviewing the policy and its implementation in school.</w:t>
      </w:r>
    </w:p>
    <w:p w14:paraId="22C1D3ED" w14:textId="4D1D3F3D" w:rsidR="00CC6268" w:rsidRPr="00C000EB" w:rsidRDefault="00CC6268" w:rsidP="00621570">
      <w:pPr>
        <w:pStyle w:val="TNCBodyText"/>
        <w:numPr>
          <w:ilvl w:val="0"/>
          <w:numId w:val="8"/>
        </w:numPr>
        <w:rPr>
          <w:rFonts w:ascii="Calibri" w:hAnsi="Calibri"/>
        </w:rPr>
      </w:pPr>
      <w:r w:rsidRPr="00C000EB">
        <w:rPr>
          <w:rFonts w:ascii="Calibri" w:hAnsi="Calibri"/>
        </w:rPr>
        <w:t xml:space="preserve">Appointing a link governor for RHE who supports the school and monitors any aspects of RHE included within the SIP. </w:t>
      </w:r>
    </w:p>
    <w:p w14:paraId="00EBF654" w14:textId="77777777" w:rsidR="00CC6268" w:rsidRPr="00C000EB" w:rsidRDefault="00CC6268" w:rsidP="00621570">
      <w:pPr>
        <w:pStyle w:val="TNCBodyText"/>
        <w:numPr>
          <w:ilvl w:val="0"/>
          <w:numId w:val="8"/>
        </w:numPr>
        <w:rPr>
          <w:rFonts w:ascii="Calibri" w:hAnsi="Calibri"/>
        </w:rPr>
      </w:pPr>
      <w:r w:rsidRPr="00C000EB">
        <w:rPr>
          <w:rFonts w:ascii="Calibri" w:hAnsi="Calibri"/>
        </w:rPr>
        <w:t>Ensuring all pupils make progress in achieving the expected educational outcomes.</w:t>
      </w:r>
    </w:p>
    <w:p w14:paraId="7755B613" w14:textId="77777777" w:rsidR="00CC6268" w:rsidRPr="00C000EB" w:rsidRDefault="00CC6268" w:rsidP="00621570">
      <w:pPr>
        <w:pStyle w:val="TNCBodyText"/>
        <w:numPr>
          <w:ilvl w:val="0"/>
          <w:numId w:val="8"/>
        </w:numPr>
        <w:rPr>
          <w:rFonts w:ascii="Calibri" w:hAnsi="Calibri"/>
        </w:rPr>
      </w:pPr>
      <w:r w:rsidRPr="00C000EB">
        <w:rPr>
          <w:rFonts w:ascii="Calibri" w:hAnsi="Calibri"/>
        </w:rPr>
        <w:t>Ensuring the curriculum is well led, effectively managed and well planned.</w:t>
      </w:r>
    </w:p>
    <w:p w14:paraId="2E36F4A2" w14:textId="77777777" w:rsidR="00CC6268" w:rsidRPr="00C000EB" w:rsidRDefault="00CC6268" w:rsidP="00621570">
      <w:pPr>
        <w:pStyle w:val="TNCBodyText"/>
        <w:numPr>
          <w:ilvl w:val="0"/>
          <w:numId w:val="8"/>
        </w:numPr>
        <w:rPr>
          <w:rFonts w:ascii="Calibri" w:hAnsi="Calibri"/>
        </w:rPr>
      </w:pPr>
      <w:r w:rsidRPr="00C000EB">
        <w:rPr>
          <w:rFonts w:ascii="Calibri" w:hAnsi="Calibri"/>
        </w:rPr>
        <w:t>Evaluating the quality of provision through regular and effective self-evaluation.</w:t>
      </w:r>
    </w:p>
    <w:p w14:paraId="0D53C84A" w14:textId="77777777" w:rsidR="00CC6268" w:rsidRPr="00C000EB" w:rsidRDefault="00CC6268" w:rsidP="00621570">
      <w:pPr>
        <w:pStyle w:val="TNCBodyText"/>
        <w:numPr>
          <w:ilvl w:val="0"/>
          <w:numId w:val="8"/>
        </w:numPr>
        <w:rPr>
          <w:rFonts w:ascii="Calibri" w:hAnsi="Calibri"/>
        </w:rPr>
      </w:pPr>
      <w:r w:rsidRPr="00C000EB">
        <w:rPr>
          <w:rFonts w:ascii="Calibri" w:hAnsi="Calibri"/>
        </w:rPr>
        <w:t>Ensuring teaching is delivered in ways that are accessible to all pupils with SEND.</w:t>
      </w:r>
    </w:p>
    <w:p w14:paraId="623785C3" w14:textId="6E267C67" w:rsidR="00CC6268" w:rsidRPr="00C000EB" w:rsidRDefault="00CC6268" w:rsidP="00621570">
      <w:pPr>
        <w:pStyle w:val="TNCBodyText"/>
        <w:numPr>
          <w:ilvl w:val="0"/>
          <w:numId w:val="8"/>
        </w:numPr>
        <w:rPr>
          <w:rFonts w:ascii="Calibri" w:hAnsi="Calibri"/>
        </w:rPr>
      </w:pPr>
      <w:r w:rsidRPr="00C000EB">
        <w:rPr>
          <w:rFonts w:ascii="Calibri" w:hAnsi="Calibri"/>
        </w:rPr>
        <w:t>Providing clear information for parents on subject content and their rights to request that their children are withdrawn</w:t>
      </w:r>
      <w:r w:rsidR="00B4106B" w:rsidRPr="00C000EB">
        <w:rPr>
          <w:rFonts w:ascii="Calibri" w:hAnsi="Calibri"/>
        </w:rPr>
        <w:t xml:space="preserve"> from</w:t>
      </w:r>
      <w:r w:rsidR="001C308C" w:rsidRPr="00C000EB">
        <w:rPr>
          <w:rFonts w:ascii="Calibri" w:hAnsi="Calibri"/>
        </w:rPr>
        <w:t xml:space="preserve"> </w:t>
      </w:r>
      <w:r w:rsidR="008D1EFB" w:rsidRPr="00C000EB">
        <w:rPr>
          <w:rFonts w:ascii="Calibri" w:hAnsi="Calibri"/>
        </w:rPr>
        <w:t>sex education teaching.</w:t>
      </w:r>
    </w:p>
    <w:p w14:paraId="0713839A" w14:textId="77777777" w:rsidR="00CC6268" w:rsidRPr="00C000EB" w:rsidRDefault="00CC6268" w:rsidP="00621570">
      <w:pPr>
        <w:pStyle w:val="TNCBodyText"/>
        <w:numPr>
          <w:ilvl w:val="0"/>
          <w:numId w:val="8"/>
        </w:numPr>
        <w:rPr>
          <w:rFonts w:ascii="Calibri" w:hAnsi="Calibri"/>
        </w:rPr>
      </w:pPr>
      <w:r w:rsidRPr="00C000EB">
        <w:rPr>
          <w:rFonts w:ascii="Calibri" w:hAnsi="Calibri"/>
        </w:rPr>
        <w:lastRenderedPageBreak/>
        <w:t>Making sure the subjects are resourced, staffed and timetabled in a way that ensures the school can fulfil its legal obligations.</w:t>
      </w:r>
    </w:p>
    <w:p w14:paraId="7AA37BE9" w14:textId="4EEB31F8" w:rsidR="00CC6268" w:rsidRPr="00C000EB" w:rsidRDefault="00CC6268" w:rsidP="00621570">
      <w:pPr>
        <w:pStyle w:val="TNCBodyText"/>
        <w:numPr>
          <w:ilvl w:val="0"/>
          <w:numId w:val="8"/>
        </w:numPr>
        <w:rPr>
          <w:rFonts w:ascii="Calibri" w:hAnsi="Calibri"/>
        </w:rPr>
      </w:pPr>
      <w:r w:rsidRPr="00C000EB">
        <w:rPr>
          <w:rFonts w:ascii="Calibri" w:hAnsi="Calibri"/>
        </w:rPr>
        <w:t xml:space="preserve">Creating and keeping </w:t>
      </w:r>
      <w:r w:rsidR="00706A1D" w:rsidRPr="00C000EB">
        <w:rPr>
          <w:rFonts w:ascii="Calibri" w:hAnsi="Calibri"/>
        </w:rPr>
        <w:t>up to date</w:t>
      </w:r>
      <w:r w:rsidRPr="00C000EB">
        <w:rPr>
          <w:rFonts w:ascii="Calibri" w:hAnsi="Calibri"/>
        </w:rPr>
        <w:t xml:space="preserve"> a separate written statement of this policy and ensuring the statement is published on the school’s website and provided free of charge to anyone who requests it.</w:t>
      </w:r>
    </w:p>
    <w:p w14:paraId="6CD59460" w14:textId="038F9166" w:rsidR="00CC6268" w:rsidRPr="00C000EB" w:rsidRDefault="00CC6268" w:rsidP="00621570">
      <w:pPr>
        <w:pStyle w:val="TNCBodyText"/>
        <w:numPr>
          <w:ilvl w:val="0"/>
          <w:numId w:val="8"/>
        </w:numPr>
        <w:rPr>
          <w:rFonts w:ascii="Calibri" w:hAnsi="Calibri"/>
        </w:rPr>
      </w:pPr>
      <w:r w:rsidRPr="00C000EB">
        <w:rPr>
          <w:rFonts w:ascii="Calibri" w:hAnsi="Calibri"/>
        </w:rPr>
        <w:t>Ensuring that all staff receive ongoing training on issues relating to PSHE and RHE and how to deliver lessons on such issues.</w:t>
      </w:r>
    </w:p>
    <w:p w14:paraId="58AA1518" w14:textId="5AC025EB" w:rsidR="00CC6268" w:rsidRPr="00C000EB" w:rsidRDefault="00CC6268" w:rsidP="00621570">
      <w:pPr>
        <w:pStyle w:val="TNCBodyText"/>
        <w:numPr>
          <w:ilvl w:val="0"/>
          <w:numId w:val="8"/>
        </w:numPr>
        <w:rPr>
          <w:rFonts w:ascii="Calibri" w:hAnsi="Calibri"/>
        </w:rPr>
      </w:pPr>
      <w:r w:rsidRPr="00C000EB">
        <w:rPr>
          <w:rFonts w:ascii="Calibri" w:hAnsi="Calibri"/>
        </w:rPr>
        <w:t>Ensuring that all staff are up to date with policy changes, and familiar with school policy and guidance relating to RHE.</w:t>
      </w:r>
    </w:p>
    <w:p w14:paraId="0FF81B0E" w14:textId="2488587F" w:rsidR="00CC6268" w:rsidRPr="00C000EB" w:rsidRDefault="00CC6268" w:rsidP="00CC6268">
      <w:pPr>
        <w:pStyle w:val="TNCBodyText"/>
        <w:rPr>
          <w:rFonts w:ascii="Calibri" w:hAnsi="Calibri"/>
        </w:rPr>
      </w:pPr>
      <w:r w:rsidRPr="00C000EB">
        <w:rPr>
          <w:rFonts w:ascii="Calibri" w:hAnsi="Calibri"/>
        </w:rPr>
        <w:t xml:space="preserve">The headteacher </w:t>
      </w:r>
      <w:r w:rsidR="00D00FD3" w:rsidRPr="00C000EB">
        <w:rPr>
          <w:rFonts w:ascii="Calibri" w:hAnsi="Calibri"/>
        </w:rPr>
        <w:t xml:space="preserve">will be </w:t>
      </w:r>
      <w:r w:rsidRPr="00C000EB">
        <w:rPr>
          <w:rFonts w:ascii="Calibri" w:hAnsi="Calibri"/>
        </w:rPr>
        <w:t>responsible for:</w:t>
      </w:r>
    </w:p>
    <w:p w14:paraId="3C3299B0" w14:textId="77777777" w:rsidR="00CC6268" w:rsidRPr="00C000EB" w:rsidRDefault="00CC6268" w:rsidP="00621570">
      <w:pPr>
        <w:pStyle w:val="TNCBodyText"/>
        <w:numPr>
          <w:ilvl w:val="0"/>
          <w:numId w:val="9"/>
        </w:numPr>
        <w:rPr>
          <w:rFonts w:ascii="Calibri" w:hAnsi="Calibri"/>
        </w:rPr>
      </w:pPr>
      <w:r w:rsidRPr="00C000EB">
        <w:rPr>
          <w:rFonts w:ascii="Calibri" w:hAnsi="Calibri"/>
        </w:rPr>
        <w:t>The overall implementation of this policy.</w:t>
      </w:r>
    </w:p>
    <w:p w14:paraId="7C3ED837" w14:textId="68139B6F" w:rsidR="00CC6268" w:rsidRPr="00C000EB" w:rsidRDefault="00CC6268" w:rsidP="00621570">
      <w:pPr>
        <w:pStyle w:val="TNCBodyText"/>
        <w:numPr>
          <w:ilvl w:val="0"/>
          <w:numId w:val="9"/>
        </w:numPr>
        <w:rPr>
          <w:rFonts w:ascii="Calibri" w:hAnsi="Calibri"/>
        </w:rPr>
      </w:pPr>
      <w:r w:rsidRPr="00C000EB">
        <w:rPr>
          <w:rFonts w:ascii="Calibri" w:hAnsi="Calibri"/>
        </w:rPr>
        <w:t>Ensuring adequate time on school timetable to deliver RHE as a statutory curriculum subject.</w:t>
      </w:r>
    </w:p>
    <w:p w14:paraId="11F9A9AC" w14:textId="4D6CE5BC" w:rsidR="00CC6268" w:rsidRPr="00C000EB" w:rsidRDefault="00CC6268" w:rsidP="00621570">
      <w:pPr>
        <w:pStyle w:val="TNCBodyText"/>
        <w:numPr>
          <w:ilvl w:val="0"/>
          <w:numId w:val="9"/>
        </w:numPr>
        <w:rPr>
          <w:rFonts w:ascii="Calibri" w:hAnsi="Calibri"/>
        </w:rPr>
      </w:pPr>
      <w:r w:rsidRPr="00C000EB">
        <w:rPr>
          <w:rFonts w:ascii="Calibri" w:hAnsi="Calibri"/>
        </w:rPr>
        <w:t>Providing support to staff members who feel uncomfortable or ill-equipped to deal with the delivery of RHE to pupils; for example, if staff do not feel that their training has been adequate or that aspects of the curriculum conflict with their religious beliefs.</w:t>
      </w:r>
    </w:p>
    <w:p w14:paraId="31EEF058" w14:textId="0A616F69" w:rsidR="00CC6268" w:rsidRPr="00C000EB" w:rsidRDefault="00CC6268" w:rsidP="00621570">
      <w:pPr>
        <w:pStyle w:val="TNCBodyText"/>
        <w:numPr>
          <w:ilvl w:val="0"/>
          <w:numId w:val="9"/>
        </w:numPr>
        <w:rPr>
          <w:rFonts w:ascii="Calibri" w:hAnsi="Calibri"/>
        </w:rPr>
      </w:pPr>
      <w:r w:rsidRPr="00C000EB">
        <w:rPr>
          <w:rFonts w:ascii="Calibri" w:hAnsi="Calibri"/>
        </w:rPr>
        <w:t>Ensuring that parents are fully informed of this policy and the RHE resources are available to parents beforehand.</w:t>
      </w:r>
    </w:p>
    <w:p w14:paraId="36873709" w14:textId="0760F936" w:rsidR="00CC6268" w:rsidRPr="00C000EB" w:rsidRDefault="00A1056B" w:rsidP="00621570">
      <w:pPr>
        <w:pStyle w:val="TNCBodyText"/>
        <w:numPr>
          <w:ilvl w:val="0"/>
          <w:numId w:val="9"/>
        </w:numPr>
        <w:rPr>
          <w:rFonts w:ascii="Calibri" w:hAnsi="Calibri"/>
        </w:rPr>
      </w:pPr>
      <w:r w:rsidRPr="00C000EB">
        <w:rPr>
          <w:rFonts w:ascii="Calibri" w:hAnsi="Calibri"/>
        </w:rPr>
        <w:t>Discussing and re</w:t>
      </w:r>
      <w:r w:rsidR="00CC6268" w:rsidRPr="00C000EB">
        <w:rPr>
          <w:rFonts w:ascii="Calibri" w:hAnsi="Calibri"/>
        </w:rPr>
        <w:t xml:space="preserve">viewing requests from parents to withdraw their children from </w:t>
      </w:r>
      <w:r w:rsidRPr="00C000EB">
        <w:rPr>
          <w:rFonts w:ascii="Calibri" w:hAnsi="Calibri"/>
        </w:rPr>
        <w:t xml:space="preserve">sex education teaching. </w:t>
      </w:r>
    </w:p>
    <w:p w14:paraId="37F27573" w14:textId="77777777" w:rsidR="00CC6268" w:rsidRPr="00C000EB" w:rsidRDefault="00CC6268" w:rsidP="00621570">
      <w:pPr>
        <w:pStyle w:val="TNCBodyText"/>
        <w:numPr>
          <w:ilvl w:val="0"/>
          <w:numId w:val="9"/>
        </w:numPr>
        <w:rPr>
          <w:rFonts w:ascii="Calibri" w:hAnsi="Calibri"/>
        </w:rPr>
      </w:pPr>
      <w:r w:rsidRPr="00C000EB">
        <w:rPr>
          <w:rFonts w:ascii="Calibri" w:hAnsi="Calibri"/>
        </w:rPr>
        <w:t>Organising alternative education for pupils, where necessary, that is appropriate and purposeful.</w:t>
      </w:r>
    </w:p>
    <w:p w14:paraId="6B907D23" w14:textId="77777777" w:rsidR="00CC6268" w:rsidRPr="00C000EB" w:rsidRDefault="00CC6268" w:rsidP="00621570">
      <w:pPr>
        <w:pStyle w:val="TNCBodyText"/>
        <w:numPr>
          <w:ilvl w:val="0"/>
          <w:numId w:val="9"/>
        </w:numPr>
        <w:rPr>
          <w:rFonts w:ascii="Calibri" w:hAnsi="Calibri"/>
        </w:rPr>
      </w:pPr>
      <w:r w:rsidRPr="00C000EB">
        <w:rPr>
          <w:rFonts w:ascii="Calibri" w:hAnsi="Calibri"/>
        </w:rPr>
        <w:t>Reporting to the governing board on the effectiveness of this policy.</w:t>
      </w:r>
    </w:p>
    <w:p w14:paraId="211DA90B" w14:textId="77777777" w:rsidR="00CC6268" w:rsidRPr="00C000EB" w:rsidRDefault="00CC6268" w:rsidP="00621570">
      <w:pPr>
        <w:pStyle w:val="TNCBodyText"/>
        <w:numPr>
          <w:ilvl w:val="0"/>
          <w:numId w:val="9"/>
        </w:numPr>
        <w:rPr>
          <w:rFonts w:ascii="Calibri" w:hAnsi="Calibri"/>
        </w:rPr>
      </w:pPr>
      <w:r w:rsidRPr="00C000EB">
        <w:rPr>
          <w:rFonts w:ascii="Calibri" w:hAnsi="Calibri"/>
        </w:rPr>
        <w:t xml:space="preserve">Reviewing this policy on an </w:t>
      </w:r>
      <w:r w:rsidRPr="00C000EB">
        <w:rPr>
          <w:rFonts w:ascii="Calibri" w:hAnsi="Calibri"/>
          <w:b/>
          <w:bCs/>
          <w:color w:val="398AFF" w:themeColor="accent4"/>
          <w:u w:val="single"/>
        </w:rPr>
        <w:t>annual</w:t>
      </w:r>
      <w:r w:rsidRPr="00C000EB">
        <w:rPr>
          <w:rFonts w:ascii="Calibri" w:hAnsi="Calibri"/>
        </w:rPr>
        <w:t xml:space="preserve"> basis.</w:t>
      </w:r>
    </w:p>
    <w:p w14:paraId="09EAD242" w14:textId="2FD8A927" w:rsidR="00CC6268" w:rsidRPr="00C000EB" w:rsidRDefault="00CC6268" w:rsidP="00CC6268">
      <w:pPr>
        <w:pStyle w:val="TNCBodyText"/>
        <w:rPr>
          <w:rFonts w:ascii="Calibri" w:hAnsi="Calibri"/>
        </w:rPr>
      </w:pPr>
      <w:r w:rsidRPr="00C000EB">
        <w:rPr>
          <w:rFonts w:ascii="Calibri" w:hAnsi="Calibri"/>
        </w:rPr>
        <w:t xml:space="preserve">The RHE subject leader </w:t>
      </w:r>
      <w:r w:rsidR="00417125" w:rsidRPr="00C000EB">
        <w:rPr>
          <w:rFonts w:ascii="Calibri" w:hAnsi="Calibri"/>
        </w:rPr>
        <w:t>will be</w:t>
      </w:r>
      <w:r w:rsidRPr="00C000EB">
        <w:rPr>
          <w:rFonts w:ascii="Calibri" w:hAnsi="Calibri"/>
        </w:rPr>
        <w:t xml:space="preserve"> responsible for:</w:t>
      </w:r>
    </w:p>
    <w:p w14:paraId="1090D77D" w14:textId="77777777" w:rsidR="00CC6268" w:rsidRPr="00C000EB" w:rsidRDefault="00CC6268" w:rsidP="00621570">
      <w:pPr>
        <w:pStyle w:val="TNCBodyText"/>
        <w:numPr>
          <w:ilvl w:val="0"/>
          <w:numId w:val="10"/>
        </w:numPr>
        <w:rPr>
          <w:rFonts w:ascii="Calibri" w:hAnsi="Calibri"/>
        </w:rPr>
      </w:pPr>
      <w:r w:rsidRPr="00C000EB">
        <w:rPr>
          <w:rFonts w:ascii="Calibri" w:hAnsi="Calibri"/>
        </w:rPr>
        <w:t>Overseeing the delivery of the subjects.</w:t>
      </w:r>
    </w:p>
    <w:p w14:paraId="1FA7A204" w14:textId="75DBFF8A" w:rsidR="00CC6268" w:rsidRPr="00C000EB" w:rsidRDefault="00CC6268" w:rsidP="00621570">
      <w:pPr>
        <w:pStyle w:val="TNCBodyText"/>
        <w:numPr>
          <w:ilvl w:val="0"/>
          <w:numId w:val="10"/>
        </w:numPr>
        <w:rPr>
          <w:rFonts w:ascii="Calibri" w:hAnsi="Calibri"/>
        </w:rPr>
      </w:pPr>
      <w:r w:rsidRPr="00C000EB">
        <w:rPr>
          <w:rFonts w:ascii="Calibri" w:hAnsi="Calibri"/>
        </w:rPr>
        <w:t>Ensuring that staff values and attitudes will not prevent them from providing a balanced RHE in school.</w:t>
      </w:r>
    </w:p>
    <w:p w14:paraId="7CFF317E" w14:textId="38DD6F43" w:rsidR="00CC6268" w:rsidRPr="00C000EB" w:rsidRDefault="00CC6268" w:rsidP="00621570">
      <w:pPr>
        <w:pStyle w:val="TNCBodyText"/>
        <w:numPr>
          <w:ilvl w:val="0"/>
          <w:numId w:val="10"/>
        </w:numPr>
        <w:rPr>
          <w:rFonts w:ascii="Calibri" w:hAnsi="Calibri"/>
        </w:rPr>
      </w:pPr>
      <w:r w:rsidRPr="00C000EB">
        <w:rPr>
          <w:rFonts w:ascii="Calibri" w:hAnsi="Calibri"/>
        </w:rPr>
        <w:t>Providing the agreed vocabulary to be used during the lessons to ensure a consistent approach.</w:t>
      </w:r>
    </w:p>
    <w:p w14:paraId="651A97E5" w14:textId="230ED131" w:rsidR="00CC6268" w:rsidRPr="00C000EB" w:rsidRDefault="00CC6268" w:rsidP="00621570">
      <w:pPr>
        <w:pStyle w:val="TNCBodyText"/>
        <w:numPr>
          <w:ilvl w:val="0"/>
          <w:numId w:val="10"/>
        </w:numPr>
        <w:rPr>
          <w:rFonts w:ascii="Calibri" w:hAnsi="Calibri"/>
        </w:rPr>
      </w:pPr>
      <w:r w:rsidRPr="00C000EB">
        <w:rPr>
          <w:rFonts w:ascii="Calibri" w:hAnsi="Calibri"/>
        </w:rPr>
        <w:t xml:space="preserve">Ensuring the subjects are age-appropriate and high-quality and </w:t>
      </w:r>
      <w:r w:rsidR="00706A1D" w:rsidRPr="00C000EB">
        <w:rPr>
          <w:rFonts w:ascii="Calibri" w:hAnsi="Calibri"/>
        </w:rPr>
        <w:t>up to date</w:t>
      </w:r>
      <w:r w:rsidRPr="00C000EB">
        <w:rPr>
          <w:rFonts w:ascii="Calibri" w:hAnsi="Calibri"/>
        </w:rPr>
        <w:t>.</w:t>
      </w:r>
    </w:p>
    <w:p w14:paraId="48422666" w14:textId="77777777" w:rsidR="00CC6268" w:rsidRPr="00C000EB" w:rsidRDefault="00CC6268" w:rsidP="00621570">
      <w:pPr>
        <w:pStyle w:val="TNCBodyText"/>
        <w:numPr>
          <w:ilvl w:val="0"/>
          <w:numId w:val="10"/>
        </w:numPr>
        <w:rPr>
          <w:rFonts w:ascii="Calibri" w:hAnsi="Calibri"/>
        </w:rPr>
      </w:pPr>
      <w:r w:rsidRPr="00C000EB">
        <w:rPr>
          <w:rFonts w:ascii="Calibri" w:hAnsi="Calibri"/>
        </w:rPr>
        <w:t>Ensuring teachers are provided with adequate resources to support teaching of the subjects.</w:t>
      </w:r>
    </w:p>
    <w:p w14:paraId="2CC7FAB6" w14:textId="77777777" w:rsidR="00CC6268" w:rsidRPr="00C000EB" w:rsidRDefault="00CC6268" w:rsidP="00621570">
      <w:pPr>
        <w:pStyle w:val="TNCBodyText"/>
        <w:numPr>
          <w:ilvl w:val="0"/>
          <w:numId w:val="10"/>
        </w:numPr>
        <w:rPr>
          <w:rFonts w:ascii="Calibri" w:hAnsi="Calibri"/>
        </w:rPr>
      </w:pPr>
      <w:r w:rsidRPr="00C000EB">
        <w:rPr>
          <w:rFonts w:ascii="Calibri" w:hAnsi="Calibri"/>
        </w:rPr>
        <w:lastRenderedPageBreak/>
        <w:t>Ensuring the school meets its statutory requirements in relation to the relationships, and health curriculum.</w:t>
      </w:r>
    </w:p>
    <w:p w14:paraId="0EE9E1ED" w14:textId="77777777" w:rsidR="00CC6268" w:rsidRPr="00C000EB" w:rsidRDefault="00CC6268" w:rsidP="00621570">
      <w:pPr>
        <w:pStyle w:val="TNCBodyText"/>
        <w:numPr>
          <w:ilvl w:val="0"/>
          <w:numId w:val="10"/>
        </w:numPr>
        <w:rPr>
          <w:rFonts w:ascii="Calibri" w:hAnsi="Calibri"/>
        </w:rPr>
      </w:pPr>
      <w:r w:rsidRPr="00C000EB">
        <w:rPr>
          <w:rFonts w:ascii="Calibri" w:hAnsi="Calibri"/>
        </w:rPr>
        <w:t>Ensuring the relationships and health curriculum, as well as any optional sex education, is inclusive and accessible for all pupils.</w:t>
      </w:r>
    </w:p>
    <w:p w14:paraId="3D8CF15A" w14:textId="77777777" w:rsidR="00CC6268" w:rsidRPr="00C000EB" w:rsidRDefault="00CC6268" w:rsidP="00621570">
      <w:pPr>
        <w:pStyle w:val="TNCBodyText"/>
        <w:numPr>
          <w:ilvl w:val="0"/>
          <w:numId w:val="10"/>
        </w:numPr>
        <w:rPr>
          <w:rFonts w:ascii="Calibri" w:hAnsi="Calibri"/>
        </w:rPr>
      </w:pPr>
      <w:r w:rsidRPr="00C000EB">
        <w:rPr>
          <w:rFonts w:ascii="Calibri" w:hAnsi="Calibri"/>
        </w:rPr>
        <w:t>Working with other subject leaders to ensure the relationships and health curriculum complements, but does not duplicate, the content covered in the national curriculum.</w:t>
      </w:r>
    </w:p>
    <w:p w14:paraId="6313E2A2" w14:textId="5777A011" w:rsidR="00CC6268" w:rsidRPr="00C000EB" w:rsidRDefault="00CC6268" w:rsidP="00621570">
      <w:pPr>
        <w:pStyle w:val="TNCBodyText"/>
        <w:numPr>
          <w:ilvl w:val="0"/>
          <w:numId w:val="10"/>
        </w:numPr>
        <w:rPr>
          <w:rFonts w:ascii="Calibri" w:hAnsi="Calibri"/>
        </w:rPr>
      </w:pPr>
      <w:r w:rsidRPr="00C000EB">
        <w:rPr>
          <w:rFonts w:ascii="Calibri" w:hAnsi="Calibri"/>
        </w:rPr>
        <w:t>Liaising and working in partnership with parents and carers to support further conversations at home and to share the resources ahead of teaching upon request.</w:t>
      </w:r>
    </w:p>
    <w:p w14:paraId="0CEA51FF" w14:textId="77777777" w:rsidR="00CC6268" w:rsidRPr="00C000EB" w:rsidRDefault="00CC6268" w:rsidP="00621570">
      <w:pPr>
        <w:pStyle w:val="TNCBodyText"/>
        <w:numPr>
          <w:ilvl w:val="0"/>
          <w:numId w:val="10"/>
        </w:numPr>
        <w:rPr>
          <w:rFonts w:ascii="Calibri" w:hAnsi="Calibri"/>
        </w:rPr>
      </w:pPr>
      <w:r w:rsidRPr="00C000EB">
        <w:rPr>
          <w:rFonts w:ascii="Calibri" w:hAnsi="Calibri"/>
        </w:rPr>
        <w:t>Monitoring and evaluating the effectiveness of the subjects and providing reports to the headteacher.</w:t>
      </w:r>
    </w:p>
    <w:p w14:paraId="145861C1" w14:textId="31235803" w:rsidR="00CC6268" w:rsidRPr="00C000EB" w:rsidRDefault="00CC6268" w:rsidP="00CC6268">
      <w:pPr>
        <w:pStyle w:val="TNCBodyText"/>
        <w:rPr>
          <w:rFonts w:ascii="Calibri" w:hAnsi="Calibri"/>
          <w:b/>
          <w:bCs/>
        </w:rPr>
      </w:pPr>
    </w:p>
    <w:tbl>
      <w:tblPr>
        <w:tblStyle w:val="TableGrid"/>
        <w:tblW w:w="0" w:type="auto"/>
        <w:jc w:val="center"/>
        <w:tblLook w:val="04A0" w:firstRow="1" w:lastRow="0" w:firstColumn="1" w:lastColumn="0" w:noHBand="0" w:noVBand="1"/>
      </w:tblPr>
      <w:tblGrid>
        <w:gridCol w:w="3541"/>
        <w:gridCol w:w="3542"/>
      </w:tblGrid>
      <w:tr w:rsidR="000F408A" w:rsidRPr="00C000EB" w14:paraId="470410FD" w14:textId="77777777" w:rsidTr="00AE5B13">
        <w:trPr>
          <w:trHeight w:val="425"/>
          <w:jc w:val="center"/>
        </w:trPr>
        <w:tc>
          <w:tcPr>
            <w:tcW w:w="3541" w:type="dxa"/>
            <w:shd w:val="clear" w:color="auto" w:fill="398AFF" w:themeFill="accent4"/>
            <w:vAlign w:val="center"/>
          </w:tcPr>
          <w:p w14:paraId="3715B453" w14:textId="77777777" w:rsidR="000F408A" w:rsidRPr="00C000EB" w:rsidRDefault="000F408A" w:rsidP="00AE5B13">
            <w:pPr>
              <w:pStyle w:val="TNCBodyText"/>
              <w:jc w:val="center"/>
              <w:rPr>
                <w:rFonts w:ascii="Calibri" w:hAnsi="Calibri"/>
                <w:b/>
                <w:bCs/>
              </w:rPr>
            </w:pPr>
            <w:r w:rsidRPr="00C000EB">
              <w:rPr>
                <w:rFonts w:ascii="Calibri" w:hAnsi="Calibri"/>
                <w:b/>
                <w:bCs/>
              </w:rPr>
              <w:t>Name</w:t>
            </w:r>
          </w:p>
        </w:tc>
        <w:tc>
          <w:tcPr>
            <w:tcW w:w="3542" w:type="dxa"/>
            <w:shd w:val="clear" w:color="auto" w:fill="398AFF" w:themeFill="accent4"/>
            <w:vAlign w:val="center"/>
          </w:tcPr>
          <w:p w14:paraId="56B3B3C3" w14:textId="77777777" w:rsidR="000F408A" w:rsidRPr="00C000EB" w:rsidRDefault="000F408A" w:rsidP="00AE5B13">
            <w:pPr>
              <w:pStyle w:val="TNCBodyText"/>
              <w:jc w:val="center"/>
              <w:rPr>
                <w:rFonts w:ascii="Calibri" w:hAnsi="Calibri"/>
                <w:b/>
                <w:bCs/>
              </w:rPr>
            </w:pPr>
            <w:r w:rsidRPr="00C000EB">
              <w:rPr>
                <w:rFonts w:ascii="Calibri" w:hAnsi="Calibri"/>
                <w:b/>
                <w:bCs/>
              </w:rPr>
              <w:t>Job title</w:t>
            </w:r>
          </w:p>
        </w:tc>
      </w:tr>
      <w:tr w:rsidR="000F408A" w:rsidRPr="00C000EB" w14:paraId="4127547B" w14:textId="77777777" w:rsidTr="000F408A">
        <w:trPr>
          <w:trHeight w:val="425"/>
          <w:jc w:val="center"/>
        </w:trPr>
        <w:tc>
          <w:tcPr>
            <w:tcW w:w="3541" w:type="dxa"/>
            <w:vAlign w:val="center"/>
          </w:tcPr>
          <w:p w14:paraId="020C88E4" w14:textId="77777777" w:rsidR="000F408A" w:rsidRPr="00C000EB" w:rsidRDefault="000F408A" w:rsidP="000F408A">
            <w:pPr>
              <w:pStyle w:val="TNCBodyText"/>
              <w:rPr>
                <w:rFonts w:ascii="Calibri" w:hAnsi="Calibri"/>
              </w:rPr>
            </w:pPr>
          </w:p>
        </w:tc>
        <w:tc>
          <w:tcPr>
            <w:tcW w:w="3542" w:type="dxa"/>
            <w:vAlign w:val="center"/>
          </w:tcPr>
          <w:p w14:paraId="35EC312D" w14:textId="77777777" w:rsidR="000F408A" w:rsidRPr="00C000EB" w:rsidRDefault="000F408A" w:rsidP="000F408A">
            <w:pPr>
              <w:pStyle w:val="TNCBodyText"/>
              <w:rPr>
                <w:rFonts w:ascii="Calibri" w:hAnsi="Calibri"/>
              </w:rPr>
            </w:pPr>
          </w:p>
        </w:tc>
      </w:tr>
      <w:tr w:rsidR="000F408A" w:rsidRPr="00C000EB" w14:paraId="6886D4C1" w14:textId="77777777" w:rsidTr="000F408A">
        <w:trPr>
          <w:trHeight w:val="425"/>
          <w:jc w:val="center"/>
        </w:trPr>
        <w:tc>
          <w:tcPr>
            <w:tcW w:w="3541" w:type="dxa"/>
            <w:vAlign w:val="center"/>
          </w:tcPr>
          <w:p w14:paraId="1CE0C7F4" w14:textId="77777777" w:rsidR="000F408A" w:rsidRPr="00C000EB" w:rsidRDefault="000F408A" w:rsidP="000F408A">
            <w:pPr>
              <w:pStyle w:val="TNCBodyText"/>
              <w:rPr>
                <w:rFonts w:ascii="Calibri" w:hAnsi="Calibri"/>
              </w:rPr>
            </w:pPr>
          </w:p>
        </w:tc>
        <w:tc>
          <w:tcPr>
            <w:tcW w:w="3542" w:type="dxa"/>
            <w:vAlign w:val="center"/>
          </w:tcPr>
          <w:p w14:paraId="7663AA3D" w14:textId="77777777" w:rsidR="000F408A" w:rsidRPr="00C000EB" w:rsidRDefault="000F408A" w:rsidP="000F408A">
            <w:pPr>
              <w:pStyle w:val="TNCBodyText"/>
              <w:rPr>
                <w:rFonts w:ascii="Calibri" w:hAnsi="Calibri"/>
              </w:rPr>
            </w:pPr>
          </w:p>
        </w:tc>
      </w:tr>
      <w:tr w:rsidR="000F408A" w:rsidRPr="00C000EB" w14:paraId="7861C3C3" w14:textId="77777777" w:rsidTr="000F408A">
        <w:trPr>
          <w:trHeight w:val="425"/>
          <w:jc w:val="center"/>
        </w:trPr>
        <w:tc>
          <w:tcPr>
            <w:tcW w:w="3541" w:type="dxa"/>
            <w:vAlign w:val="center"/>
          </w:tcPr>
          <w:p w14:paraId="179CCDDA" w14:textId="77777777" w:rsidR="000F408A" w:rsidRPr="00C000EB" w:rsidRDefault="000F408A" w:rsidP="000F408A">
            <w:pPr>
              <w:pStyle w:val="TNCBodyText"/>
              <w:rPr>
                <w:rFonts w:ascii="Calibri" w:hAnsi="Calibri"/>
              </w:rPr>
            </w:pPr>
          </w:p>
        </w:tc>
        <w:tc>
          <w:tcPr>
            <w:tcW w:w="3542" w:type="dxa"/>
            <w:vAlign w:val="center"/>
          </w:tcPr>
          <w:p w14:paraId="7591E096" w14:textId="77777777" w:rsidR="000F408A" w:rsidRPr="00C000EB" w:rsidRDefault="000F408A" w:rsidP="000F408A">
            <w:pPr>
              <w:pStyle w:val="TNCBodyText"/>
              <w:rPr>
                <w:rFonts w:ascii="Calibri" w:hAnsi="Calibri"/>
              </w:rPr>
            </w:pPr>
          </w:p>
        </w:tc>
      </w:tr>
    </w:tbl>
    <w:p w14:paraId="07252E03" w14:textId="32DD80E2" w:rsidR="009147B9" w:rsidRPr="00C000EB" w:rsidRDefault="009147B9" w:rsidP="009147B9">
      <w:pPr>
        <w:pStyle w:val="TNCBodyText"/>
        <w:rPr>
          <w:rFonts w:ascii="Calibri" w:hAnsi="Calibri"/>
        </w:rPr>
      </w:pPr>
      <w:r w:rsidRPr="00C000EB">
        <w:rPr>
          <w:rFonts w:ascii="Calibri" w:hAnsi="Calibri"/>
        </w:rPr>
        <w:t xml:space="preserve">The SENCO </w:t>
      </w:r>
      <w:r w:rsidR="00417125" w:rsidRPr="00C000EB">
        <w:rPr>
          <w:rFonts w:ascii="Calibri" w:hAnsi="Calibri"/>
        </w:rPr>
        <w:t xml:space="preserve">will be </w:t>
      </w:r>
      <w:r w:rsidRPr="00C000EB">
        <w:rPr>
          <w:rFonts w:ascii="Calibri" w:hAnsi="Calibri"/>
        </w:rPr>
        <w:t>responsible for:</w:t>
      </w:r>
    </w:p>
    <w:p w14:paraId="3862EDF3" w14:textId="77777777" w:rsidR="009147B9" w:rsidRPr="00C000EB" w:rsidRDefault="009147B9" w:rsidP="00621570">
      <w:pPr>
        <w:pStyle w:val="TNCBodyText"/>
        <w:numPr>
          <w:ilvl w:val="0"/>
          <w:numId w:val="12"/>
        </w:numPr>
        <w:rPr>
          <w:rFonts w:ascii="Calibri" w:hAnsi="Calibri"/>
        </w:rPr>
      </w:pPr>
      <w:r w:rsidRPr="00C000EB">
        <w:rPr>
          <w:rFonts w:ascii="Calibri" w:hAnsi="Calibri"/>
        </w:rPr>
        <w:t>Advising teaching staff how best to identify and support pupils’ individual needs.</w:t>
      </w:r>
    </w:p>
    <w:p w14:paraId="464F5A58" w14:textId="77777777" w:rsidR="009147B9" w:rsidRPr="00C000EB" w:rsidRDefault="009147B9" w:rsidP="00621570">
      <w:pPr>
        <w:pStyle w:val="TNCBodyText"/>
        <w:numPr>
          <w:ilvl w:val="0"/>
          <w:numId w:val="12"/>
        </w:numPr>
        <w:rPr>
          <w:rFonts w:ascii="Calibri" w:hAnsi="Calibri"/>
        </w:rPr>
      </w:pPr>
      <w:r w:rsidRPr="00C000EB">
        <w:rPr>
          <w:rFonts w:ascii="Calibri" w:hAnsi="Calibri"/>
        </w:rPr>
        <w:t>Advising staff on the use of TAs in order to meet pupils’ individual needs.</w:t>
      </w:r>
    </w:p>
    <w:p w14:paraId="6D49BE5A" w14:textId="2EC1CB07" w:rsidR="009147B9" w:rsidRPr="00C000EB" w:rsidRDefault="009147B9" w:rsidP="00621570">
      <w:pPr>
        <w:pStyle w:val="TNCBodyText"/>
        <w:numPr>
          <w:ilvl w:val="0"/>
          <w:numId w:val="12"/>
        </w:numPr>
        <w:rPr>
          <w:rFonts w:ascii="Calibri" w:hAnsi="Calibri"/>
        </w:rPr>
      </w:pPr>
      <w:r w:rsidRPr="00C000EB">
        <w:rPr>
          <w:rFonts w:ascii="Calibri" w:hAnsi="Calibri"/>
        </w:rPr>
        <w:t>Ensuring that the needs of vulnerable pupils are taken into consideration in designing and teaching these subjects.</w:t>
      </w:r>
    </w:p>
    <w:p w14:paraId="41188179" w14:textId="77A6C3E0" w:rsidR="009147B9" w:rsidRPr="00C000EB" w:rsidRDefault="009147B9" w:rsidP="009147B9">
      <w:pPr>
        <w:pStyle w:val="TNCBodyText"/>
        <w:rPr>
          <w:rFonts w:ascii="Calibri" w:hAnsi="Calibri"/>
        </w:rPr>
      </w:pPr>
      <w:r w:rsidRPr="00C000EB">
        <w:rPr>
          <w:rFonts w:ascii="Calibri" w:hAnsi="Calibri"/>
        </w:rPr>
        <w:t xml:space="preserve">The appropriate teachers </w:t>
      </w:r>
      <w:r w:rsidR="00363A7B" w:rsidRPr="00C000EB">
        <w:rPr>
          <w:rFonts w:ascii="Calibri" w:hAnsi="Calibri"/>
        </w:rPr>
        <w:t xml:space="preserve">will be </w:t>
      </w:r>
      <w:r w:rsidRPr="00C000EB">
        <w:rPr>
          <w:rFonts w:ascii="Calibri" w:hAnsi="Calibri"/>
        </w:rPr>
        <w:t>responsible for:</w:t>
      </w:r>
    </w:p>
    <w:p w14:paraId="642BE5AF" w14:textId="77777777" w:rsidR="009147B9" w:rsidRPr="00C000EB" w:rsidRDefault="009147B9" w:rsidP="00621570">
      <w:pPr>
        <w:pStyle w:val="TNCBodyText"/>
        <w:numPr>
          <w:ilvl w:val="0"/>
          <w:numId w:val="11"/>
        </w:numPr>
        <w:rPr>
          <w:rFonts w:ascii="Calibri" w:hAnsi="Calibri"/>
        </w:rPr>
      </w:pPr>
      <w:r w:rsidRPr="00C000EB">
        <w:rPr>
          <w:rFonts w:ascii="Calibri" w:hAnsi="Calibri"/>
        </w:rPr>
        <w:t>Delivering a high-quality and age-appropriate relationships and health curriculum in line with statutory requirements.</w:t>
      </w:r>
    </w:p>
    <w:p w14:paraId="0317458B" w14:textId="77777777" w:rsidR="009147B9" w:rsidRPr="00C000EB" w:rsidRDefault="009147B9" w:rsidP="00621570">
      <w:pPr>
        <w:pStyle w:val="TNCBodyText"/>
        <w:numPr>
          <w:ilvl w:val="0"/>
          <w:numId w:val="11"/>
        </w:numPr>
        <w:rPr>
          <w:rFonts w:ascii="Calibri" w:hAnsi="Calibri"/>
        </w:rPr>
      </w:pPr>
      <w:r w:rsidRPr="00C000EB">
        <w:rPr>
          <w:rFonts w:ascii="Calibri" w:hAnsi="Calibri"/>
        </w:rPr>
        <w:t>Using a variety of teaching methods and resources to provide an engaging curriculum that meets the needs of all pupils.</w:t>
      </w:r>
    </w:p>
    <w:p w14:paraId="2ED3863E" w14:textId="77777777" w:rsidR="009147B9" w:rsidRPr="00C000EB" w:rsidRDefault="009147B9" w:rsidP="00621570">
      <w:pPr>
        <w:pStyle w:val="TNCBodyText"/>
        <w:numPr>
          <w:ilvl w:val="0"/>
          <w:numId w:val="11"/>
        </w:numPr>
        <w:rPr>
          <w:rFonts w:ascii="Calibri" w:hAnsi="Calibri"/>
        </w:rPr>
      </w:pPr>
      <w:r w:rsidRPr="00C000EB">
        <w:rPr>
          <w:rFonts w:ascii="Calibri" w:hAnsi="Calibri"/>
        </w:rPr>
        <w:t>Ensuring they do not express personal views or beliefs when delivering the programme.</w:t>
      </w:r>
    </w:p>
    <w:p w14:paraId="03D1BA77" w14:textId="6B12AF03" w:rsidR="009147B9" w:rsidRPr="00C000EB" w:rsidRDefault="009147B9" w:rsidP="00621570">
      <w:pPr>
        <w:pStyle w:val="TNCBodyText"/>
        <w:numPr>
          <w:ilvl w:val="0"/>
          <w:numId w:val="11"/>
        </w:numPr>
        <w:rPr>
          <w:rFonts w:ascii="Calibri" w:hAnsi="Calibri"/>
        </w:rPr>
      </w:pPr>
      <w:r w:rsidRPr="00C000EB">
        <w:rPr>
          <w:rFonts w:ascii="Calibri" w:hAnsi="Calibri"/>
        </w:rPr>
        <w:t xml:space="preserve">Modelling positive attitudes to relationships, </w:t>
      </w:r>
      <w:r w:rsidR="00363A7B" w:rsidRPr="00C000EB">
        <w:rPr>
          <w:rFonts w:ascii="Calibri" w:hAnsi="Calibri"/>
          <w:b/>
          <w:bCs/>
          <w:color w:val="398AFF" w:themeColor="accent4"/>
          <w:u w:val="single"/>
        </w:rPr>
        <w:t>sex</w:t>
      </w:r>
      <w:r w:rsidRPr="00C000EB">
        <w:rPr>
          <w:rFonts w:ascii="Calibri" w:hAnsi="Calibri"/>
        </w:rPr>
        <w:t xml:space="preserve"> and health.</w:t>
      </w:r>
    </w:p>
    <w:p w14:paraId="1FEB2BB8" w14:textId="77777777" w:rsidR="009147B9" w:rsidRPr="00C000EB" w:rsidRDefault="009147B9" w:rsidP="00621570">
      <w:pPr>
        <w:pStyle w:val="TNCBodyText"/>
        <w:numPr>
          <w:ilvl w:val="0"/>
          <w:numId w:val="11"/>
        </w:numPr>
        <w:rPr>
          <w:rFonts w:ascii="Calibri" w:hAnsi="Calibri"/>
        </w:rPr>
      </w:pPr>
      <w:r w:rsidRPr="00C000EB">
        <w:rPr>
          <w:rFonts w:ascii="Calibri" w:hAnsi="Calibri"/>
        </w:rPr>
        <w:t>Responding to any safeguarding concerns in line with the Child Protection and Safeguarding Policy.</w:t>
      </w:r>
    </w:p>
    <w:p w14:paraId="1BF8E612" w14:textId="77777777" w:rsidR="009147B9" w:rsidRPr="00C000EB" w:rsidRDefault="009147B9" w:rsidP="00621570">
      <w:pPr>
        <w:pStyle w:val="TNCBodyText"/>
        <w:numPr>
          <w:ilvl w:val="0"/>
          <w:numId w:val="11"/>
        </w:numPr>
        <w:rPr>
          <w:rFonts w:ascii="Calibri" w:hAnsi="Calibri"/>
        </w:rPr>
      </w:pPr>
      <w:r w:rsidRPr="00C000EB">
        <w:rPr>
          <w:rFonts w:ascii="Calibri" w:hAnsi="Calibri"/>
        </w:rPr>
        <w:lastRenderedPageBreak/>
        <w:t>Acting in accordance with planning, monitoring and assessment requirements for the subjects.</w:t>
      </w:r>
    </w:p>
    <w:p w14:paraId="369F0B2B" w14:textId="77777777" w:rsidR="009147B9" w:rsidRPr="00C000EB" w:rsidRDefault="009147B9" w:rsidP="00621570">
      <w:pPr>
        <w:pStyle w:val="TNCBodyText"/>
        <w:numPr>
          <w:ilvl w:val="0"/>
          <w:numId w:val="11"/>
        </w:numPr>
        <w:rPr>
          <w:rFonts w:ascii="Calibri" w:hAnsi="Calibri"/>
        </w:rPr>
      </w:pPr>
      <w:r w:rsidRPr="00C000EB">
        <w:rPr>
          <w:rFonts w:ascii="Calibri" w:hAnsi="Calibri"/>
        </w:rPr>
        <w:t>Liaising with the SENCO to identify and respond to individual needs of pupils with SEND.</w:t>
      </w:r>
    </w:p>
    <w:p w14:paraId="0E7C472B" w14:textId="77777777" w:rsidR="009147B9" w:rsidRPr="00C000EB" w:rsidRDefault="009147B9" w:rsidP="00621570">
      <w:pPr>
        <w:pStyle w:val="TNCBodyText"/>
        <w:numPr>
          <w:ilvl w:val="0"/>
          <w:numId w:val="11"/>
        </w:numPr>
        <w:rPr>
          <w:rFonts w:ascii="Calibri" w:hAnsi="Calibri"/>
        </w:rPr>
      </w:pPr>
      <w:r w:rsidRPr="00C000EB">
        <w:rPr>
          <w:rFonts w:ascii="Calibri" w:hAnsi="Calibri"/>
        </w:rPr>
        <w:t>Working with the RHE subject leader to evaluate the quality of provision.</w:t>
      </w:r>
    </w:p>
    <w:p w14:paraId="50C2E83B" w14:textId="77777777" w:rsidR="009147B9" w:rsidRPr="00C000EB" w:rsidRDefault="009147B9" w:rsidP="009147B9">
      <w:pPr>
        <w:pStyle w:val="TNCBodyText"/>
        <w:rPr>
          <w:rFonts w:ascii="Calibri" w:hAnsi="Calibri"/>
        </w:rPr>
      </w:pPr>
      <w:r w:rsidRPr="00C000EB">
        <w:rPr>
          <w:rFonts w:ascii="Calibri" w:hAnsi="Calibri"/>
        </w:rPr>
        <w:t>In line with the responsibilities outlined in the list above, the teachers who will be delivering RHE are outlined below:</w:t>
      </w:r>
    </w:p>
    <w:tbl>
      <w:tblPr>
        <w:tblStyle w:val="TableGrid"/>
        <w:tblW w:w="0" w:type="auto"/>
        <w:jc w:val="center"/>
        <w:tblLook w:val="04A0" w:firstRow="1" w:lastRow="0" w:firstColumn="1" w:lastColumn="0" w:noHBand="0" w:noVBand="1"/>
      </w:tblPr>
      <w:tblGrid>
        <w:gridCol w:w="3541"/>
        <w:gridCol w:w="3542"/>
      </w:tblGrid>
      <w:tr w:rsidR="0014731D" w:rsidRPr="00C000EB" w14:paraId="6F07EB2C" w14:textId="77777777" w:rsidTr="00104159">
        <w:trPr>
          <w:trHeight w:val="425"/>
          <w:jc w:val="center"/>
        </w:trPr>
        <w:tc>
          <w:tcPr>
            <w:tcW w:w="3541" w:type="dxa"/>
            <w:shd w:val="clear" w:color="auto" w:fill="398AFF" w:themeFill="accent4"/>
            <w:vAlign w:val="center"/>
          </w:tcPr>
          <w:p w14:paraId="6EEC8280" w14:textId="77777777" w:rsidR="0014731D" w:rsidRPr="00C000EB" w:rsidRDefault="0014731D" w:rsidP="00104159">
            <w:pPr>
              <w:pStyle w:val="TNCBodyText"/>
              <w:jc w:val="center"/>
              <w:rPr>
                <w:rFonts w:ascii="Calibri" w:hAnsi="Calibri"/>
                <w:b/>
                <w:bCs/>
              </w:rPr>
            </w:pPr>
            <w:r w:rsidRPr="00C000EB">
              <w:rPr>
                <w:rFonts w:ascii="Calibri" w:hAnsi="Calibri"/>
                <w:b/>
                <w:bCs/>
              </w:rPr>
              <w:t>Name</w:t>
            </w:r>
          </w:p>
        </w:tc>
        <w:tc>
          <w:tcPr>
            <w:tcW w:w="3542" w:type="dxa"/>
            <w:shd w:val="clear" w:color="auto" w:fill="398AFF" w:themeFill="accent4"/>
            <w:vAlign w:val="center"/>
          </w:tcPr>
          <w:p w14:paraId="02576D47" w14:textId="77777777" w:rsidR="0014731D" w:rsidRPr="00C000EB" w:rsidRDefault="0014731D" w:rsidP="00104159">
            <w:pPr>
              <w:pStyle w:val="TNCBodyText"/>
              <w:jc w:val="center"/>
              <w:rPr>
                <w:rFonts w:ascii="Calibri" w:hAnsi="Calibri"/>
                <w:b/>
                <w:bCs/>
              </w:rPr>
            </w:pPr>
            <w:r w:rsidRPr="00C000EB">
              <w:rPr>
                <w:rFonts w:ascii="Calibri" w:hAnsi="Calibri"/>
                <w:b/>
                <w:bCs/>
              </w:rPr>
              <w:t>Job title</w:t>
            </w:r>
          </w:p>
        </w:tc>
      </w:tr>
      <w:tr w:rsidR="0014731D" w:rsidRPr="00C000EB" w14:paraId="1D19DF54" w14:textId="77777777" w:rsidTr="0014731D">
        <w:trPr>
          <w:trHeight w:val="425"/>
          <w:jc w:val="center"/>
        </w:trPr>
        <w:tc>
          <w:tcPr>
            <w:tcW w:w="3541" w:type="dxa"/>
            <w:vAlign w:val="center"/>
          </w:tcPr>
          <w:p w14:paraId="1DD5E18A" w14:textId="77777777" w:rsidR="0014731D" w:rsidRPr="00C000EB" w:rsidRDefault="0014731D" w:rsidP="0014731D">
            <w:pPr>
              <w:pStyle w:val="TNCBodyText"/>
              <w:rPr>
                <w:rFonts w:ascii="Calibri" w:hAnsi="Calibri"/>
              </w:rPr>
            </w:pPr>
          </w:p>
        </w:tc>
        <w:tc>
          <w:tcPr>
            <w:tcW w:w="3542" w:type="dxa"/>
            <w:vAlign w:val="center"/>
          </w:tcPr>
          <w:p w14:paraId="313A1A90" w14:textId="77777777" w:rsidR="0014731D" w:rsidRPr="00C000EB" w:rsidRDefault="0014731D" w:rsidP="0014731D">
            <w:pPr>
              <w:pStyle w:val="TNCBodyText"/>
              <w:rPr>
                <w:rFonts w:ascii="Calibri" w:hAnsi="Calibri"/>
              </w:rPr>
            </w:pPr>
          </w:p>
        </w:tc>
      </w:tr>
      <w:tr w:rsidR="0014731D" w:rsidRPr="00C000EB" w14:paraId="0EAAA222" w14:textId="77777777" w:rsidTr="0014731D">
        <w:trPr>
          <w:trHeight w:val="425"/>
          <w:jc w:val="center"/>
        </w:trPr>
        <w:tc>
          <w:tcPr>
            <w:tcW w:w="3541" w:type="dxa"/>
            <w:vAlign w:val="center"/>
          </w:tcPr>
          <w:p w14:paraId="04996B44" w14:textId="77777777" w:rsidR="0014731D" w:rsidRPr="00C000EB" w:rsidRDefault="0014731D" w:rsidP="0014731D">
            <w:pPr>
              <w:pStyle w:val="TNCBodyText"/>
              <w:rPr>
                <w:rFonts w:ascii="Calibri" w:hAnsi="Calibri"/>
              </w:rPr>
            </w:pPr>
          </w:p>
        </w:tc>
        <w:tc>
          <w:tcPr>
            <w:tcW w:w="3542" w:type="dxa"/>
            <w:vAlign w:val="center"/>
          </w:tcPr>
          <w:p w14:paraId="0CB4C9B3" w14:textId="77777777" w:rsidR="0014731D" w:rsidRPr="00C000EB" w:rsidRDefault="0014731D" w:rsidP="0014731D">
            <w:pPr>
              <w:pStyle w:val="TNCBodyText"/>
              <w:rPr>
                <w:rFonts w:ascii="Calibri" w:hAnsi="Calibri"/>
              </w:rPr>
            </w:pPr>
          </w:p>
        </w:tc>
      </w:tr>
      <w:tr w:rsidR="0014731D" w:rsidRPr="00C000EB" w14:paraId="47D85A5B" w14:textId="77777777" w:rsidTr="0014731D">
        <w:trPr>
          <w:trHeight w:val="425"/>
          <w:jc w:val="center"/>
        </w:trPr>
        <w:tc>
          <w:tcPr>
            <w:tcW w:w="3541" w:type="dxa"/>
            <w:vAlign w:val="center"/>
          </w:tcPr>
          <w:p w14:paraId="431ABE7B" w14:textId="77777777" w:rsidR="0014731D" w:rsidRPr="00C000EB" w:rsidRDefault="0014731D" w:rsidP="0014731D">
            <w:pPr>
              <w:pStyle w:val="TNCBodyText"/>
              <w:rPr>
                <w:rFonts w:ascii="Calibri" w:hAnsi="Calibri"/>
              </w:rPr>
            </w:pPr>
          </w:p>
        </w:tc>
        <w:tc>
          <w:tcPr>
            <w:tcW w:w="3542" w:type="dxa"/>
            <w:vAlign w:val="center"/>
          </w:tcPr>
          <w:p w14:paraId="740A3D23" w14:textId="77777777" w:rsidR="0014731D" w:rsidRPr="00C000EB" w:rsidRDefault="0014731D" w:rsidP="0014731D">
            <w:pPr>
              <w:pStyle w:val="TNCBodyText"/>
              <w:rPr>
                <w:rFonts w:ascii="Calibri" w:hAnsi="Calibri"/>
              </w:rPr>
            </w:pPr>
          </w:p>
        </w:tc>
      </w:tr>
    </w:tbl>
    <w:p w14:paraId="259D9578" w14:textId="38CD1DEB" w:rsidR="004D55E8" w:rsidRPr="00C000EB" w:rsidRDefault="004D55E8" w:rsidP="004D55E8">
      <w:pPr>
        <w:pStyle w:val="TNCBodyText"/>
        <w:rPr>
          <w:rFonts w:ascii="Calibri" w:hAnsi="Calibri"/>
        </w:rPr>
      </w:pPr>
      <w:r w:rsidRPr="00C000EB">
        <w:rPr>
          <w:rFonts w:ascii="Calibri" w:hAnsi="Calibri"/>
        </w:rPr>
        <w:t xml:space="preserve">Parents </w:t>
      </w:r>
      <w:r w:rsidR="001A4C2B" w:rsidRPr="00C000EB">
        <w:rPr>
          <w:rFonts w:ascii="Calibri" w:hAnsi="Calibri"/>
        </w:rPr>
        <w:t xml:space="preserve">will be </w:t>
      </w:r>
      <w:r w:rsidRPr="00C000EB">
        <w:rPr>
          <w:rFonts w:ascii="Calibri" w:hAnsi="Calibri"/>
        </w:rPr>
        <w:t>responsible for:</w:t>
      </w:r>
    </w:p>
    <w:p w14:paraId="0F686304" w14:textId="77777777" w:rsidR="004D55E8" w:rsidRPr="00C000EB" w:rsidRDefault="004D55E8" w:rsidP="00621570">
      <w:pPr>
        <w:pStyle w:val="TNCBodyText"/>
        <w:numPr>
          <w:ilvl w:val="0"/>
          <w:numId w:val="13"/>
        </w:numPr>
        <w:rPr>
          <w:rFonts w:ascii="Calibri" w:hAnsi="Calibri"/>
        </w:rPr>
      </w:pPr>
      <w:r w:rsidRPr="00C000EB">
        <w:rPr>
          <w:rFonts w:ascii="Calibri" w:hAnsi="Calibri"/>
        </w:rPr>
        <w:t xml:space="preserve">Supporting their children through their personal development and the emotional and physical aspects of growing up. </w:t>
      </w:r>
    </w:p>
    <w:p w14:paraId="68A61BBF" w14:textId="3E7AE7FE" w:rsidR="003C1469" w:rsidRPr="00C000EB" w:rsidRDefault="004D55E8" w:rsidP="00621570">
      <w:pPr>
        <w:pStyle w:val="TNCBodyText"/>
        <w:numPr>
          <w:ilvl w:val="0"/>
          <w:numId w:val="13"/>
        </w:numPr>
        <w:rPr>
          <w:rFonts w:ascii="Calibri" w:hAnsi="Calibri"/>
        </w:rPr>
      </w:pPr>
      <w:r w:rsidRPr="00C000EB">
        <w:rPr>
          <w:rFonts w:ascii="Calibri" w:hAnsi="Calibri"/>
        </w:rPr>
        <w:t>Ensuring that they are aware of curriculum</w:t>
      </w:r>
      <w:r w:rsidR="003C1469" w:rsidRPr="00C000EB">
        <w:rPr>
          <w:rFonts w:ascii="Calibri" w:hAnsi="Calibri"/>
        </w:rPr>
        <w:t xml:space="preserve"> content, organisation and delivery. </w:t>
      </w:r>
    </w:p>
    <w:p w14:paraId="6DA206EB" w14:textId="7EC73830" w:rsidR="004D55E8" w:rsidRPr="00C000EB" w:rsidRDefault="003C1469" w:rsidP="00621570">
      <w:pPr>
        <w:pStyle w:val="TNCBodyText"/>
        <w:numPr>
          <w:ilvl w:val="0"/>
          <w:numId w:val="13"/>
        </w:numPr>
        <w:rPr>
          <w:rFonts w:ascii="Calibri" w:hAnsi="Calibri"/>
        </w:rPr>
      </w:pPr>
      <w:r w:rsidRPr="00C000EB">
        <w:rPr>
          <w:rFonts w:ascii="Calibri" w:hAnsi="Calibri"/>
        </w:rPr>
        <w:t xml:space="preserve">Fostering </w:t>
      </w:r>
      <w:r w:rsidR="004D55E8" w:rsidRPr="00C000EB">
        <w:rPr>
          <w:rFonts w:ascii="Calibri" w:hAnsi="Calibri"/>
        </w:rPr>
        <w:t xml:space="preserve">an open home environment where pupils can engage, discuss and continue to learn about </w:t>
      </w:r>
      <w:r w:rsidR="00492ADE" w:rsidRPr="00C000EB">
        <w:rPr>
          <w:rFonts w:ascii="Calibri" w:hAnsi="Calibri"/>
        </w:rPr>
        <w:t xml:space="preserve">topics </w:t>
      </w:r>
      <w:r w:rsidR="004D55E8" w:rsidRPr="00C000EB">
        <w:rPr>
          <w:rFonts w:ascii="Calibri" w:hAnsi="Calibri"/>
        </w:rPr>
        <w:t xml:space="preserve">that have been </w:t>
      </w:r>
      <w:r w:rsidR="00492ADE" w:rsidRPr="00C000EB">
        <w:rPr>
          <w:rFonts w:ascii="Calibri" w:hAnsi="Calibri"/>
        </w:rPr>
        <w:t>taught</w:t>
      </w:r>
      <w:r w:rsidR="004D55E8" w:rsidRPr="00C000EB">
        <w:rPr>
          <w:rFonts w:ascii="Calibri" w:hAnsi="Calibri"/>
        </w:rPr>
        <w:t xml:space="preserve"> </w:t>
      </w:r>
      <w:r w:rsidR="000301D0" w:rsidRPr="00C000EB">
        <w:rPr>
          <w:rFonts w:ascii="Calibri" w:hAnsi="Calibri"/>
        </w:rPr>
        <w:t>in</w:t>
      </w:r>
      <w:r w:rsidR="005C3F9E" w:rsidRPr="00C000EB">
        <w:rPr>
          <w:rFonts w:ascii="Calibri" w:hAnsi="Calibri"/>
        </w:rPr>
        <w:t xml:space="preserve"> </w:t>
      </w:r>
      <w:r w:rsidR="004D55E8" w:rsidRPr="00C000EB">
        <w:rPr>
          <w:rFonts w:ascii="Calibri" w:hAnsi="Calibri"/>
        </w:rPr>
        <w:t xml:space="preserve">school. </w:t>
      </w:r>
    </w:p>
    <w:p w14:paraId="7BF04F77" w14:textId="7AD61E30" w:rsidR="004D55E8" w:rsidRPr="00C000EB" w:rsidRDefault="000301D0" w:rsidP="00621570">
      <w:pPr>
        <w:pStyle w:val="TNCBodyText"/>
        <w:numPr>
          <w:ilvl w:val="0"/>
          <w:numId w:val="13"/>
        </w:numPr>
        <w:rPr>
          <w:rFonts w:ascii="Calibri" w:hAnsi="Calibri"/>
        </w:rPr>
      </w:pPr>
      <w:r w:rsidRPr="00C000EB">
        <w:rPr>
          <w:rFonts w:ascii="Calibri" w:hAnsi="Calibri"/>
        </w:rPr>
        <w:t>Liaising with the school to s</w:t>
      </w:r>
      <w:r w:rsidR="004D55E8" w:rsidRPr="00C000EB">
        <w:rPr>
          <w:rFonts w:ascii="Calibri" w:hAnsi="Calibri"/>
        </w:rPr>
        <w:t>eek</w:t>
      </w:r>
      <w:r w:rsidRPr="00C000EB">
        <w:rPr>
          <w:rFonts w:ascii="Calibri" w:hAnsi="Calibri"/>
        </w:rPr>
        <w:t xml:space="preserve"> </w:t>
      </w:r>
      <w:r w:rsidR="004D55E8" w:rsidRPr="00C000EB">
        <w:rPr>
          <w:rFonts w:ascii="Calibri" w:hAnsi="Calibri"/>
        </w:rPr>
        <w:t xml:space="preserve">additional support </w:t>
      </w:r>
      <w:r w:rsidR="00963126" w:rsidRPr="00C000EB">
        <w:rPr>
          <w:rFonts w:ascii="Calibri" w:hAnsi="Calibri"/>
        </w:rPr>
        <w:t>if</w:t>
      </w:r>
      <w:r w:rsidR="004D55E8" w:rsidRPr="00C000EB">
        <w:rPr>
          <w:rFonts w:ascii="Calibri" w:hAnsi="Calibri"/>
        </w:rPr>
        <w:t xml:space="preserve"> needed.</w:t>
      </w:r>
    </w:p>
    <w:p w14:paraId="2C020FF7" w14:textId="68A5C6EE" w:rsidR="00C20AF1" w:rsidRPr="00C000EB" w:rsidRDefault="00071712" w:rsidP="00071712">
      <w:pPr>
        <w:pStyle w:val="Heading2"/>
        <w:rPr>
          <w:rFonts w:ascii="Calibri" w:hAnsi="Calibri"/>
        </w:rPr>
      </w:pPr>
      <w:bookmarkStart w:id="4" w:name="_Organisation_of_the"/>
      <w:bookmarkEnd w:id="4"/>
      <w:r w:rsidRPr="00C000EB">
        <w:rPr>
          <w:rFonts w:ascii="Calibri" w:hAnsi="Calibri"/>
        </w:rPr>
        <w:t>Organisation of the curriculum</w:t>
      </w:r>
    </w:p>
    <w:p w14:paraId="053990F1" w14:textId="1AAB7DEB" w:rsidR="00E72527" w:rsidRPr="00C000EB" w:rsidRDefault="005E35C2" w:rsidP="00647B35">
      <w:pPr>
        <w:pStyle w:val="TNCBodyText"/>
        <w:rPr>
          <w:rFonts w:ascii="Calibri" w:hAnsi="Calibri"/>
        </w:rPr>
      </w:pPr>
      <w:r w:rsidRPr="00C000EB">
        <w:rPr>
          <w:rFonts w:ascii="Calibri" w:hAnsi="Calibri"/>
        </w:rPr>
        <w:t xml:space="preserve">The school understands that it </w:t>
      </w:r>
      <w:r w:rsidR="00647B35" w:rsidRPr="00C000EB">
        <w:rPr>
          <w:rFonts w:ascii="Calibri" w:hAnsi="Calibri"/>
        </w:rPr>
        <w:t>is required to deliver statutory relationships education and health education</w:t>
      </w:r>
      <w:r w:rsidR="003005FF" w:rsidRPr="00C000EB">
        <w:rPr>
          <w:rFonts w:ascii="Calibri" w:hAnsi="Calibri"/>
        </w:rPr>
        <w:t>, and that it has the freedom to determine how this will be taught</w:t>
      </w:r>
      <w:r w:rsidR="00BC4F66" w:rsidRPr="00C000EB">
        <w:rPr>
          <w:rFonts w:ascii="Calibri" w:hAnsi="Calibri"/>
        </w:rPr>
        <w:t xml:space="preserve"> in the context of a broad and balanced curriculum. </w:t>
      </w:r>
    </w:p>
    <w:p w14:paraId="6950F6FA" w14:textId="5C04374A" w:rsidR="00576047" w:rsidRPr="00C000EB" w:rsidRDefault="00576047" w:rsidP="00C000EB">
      <w:pPr>
        <w:pStyle w:val="TNCBodyText"/>
        <w:rPr>
          <w:rFonts w:ascii="Calibri" w:hAnsi="Calibri"/>
        </w:rPr>
      </w:pPr>
      <w:r w:rsidRPr="00C000EB">
        <w:rPr>
          <w:rFonts w:ascii="Calibri" w:hAnsi="Calibri"/>
        </w:rPr>
        <w:t xml:space="preserve">The school will </w:t>
      </w:r>
      <w:r w:rsidR="00663A74" w:rsidRPr="00C000EB">
        <w:rPr>
          <w:rFonts w:ascii="Calibri" w:hAnsi="Calibri"/>
        </w:rPr>
        <w:t xml:space="preserve">organise the </w:t>
      </w:r>
      <w:r w:rsidRPr="00C000EB">
        <w:rPr>
          <w:rFonts w:ascii="Calibri" w:hAnsi="Calibri"/>
        </w:rPr>
        <w:t>teach</w:t>
      </w:r>
      <w:r w:rsidR="00663A74" w:rsidRPr="00C000EB">
        <w:rPr>
          <w:rFonts w:ascii="Calibri" w:hAnsi="Calibri"/>
        </w:rPr>
        <w:t>ing of</w:t>
      </w:r>
      <w:r w:rsidRPr="00C000EB">
        <w:rPr>
          <w:rFonts w:ascii="Calibri" w:hAnsi="Calibri"/>
        </w:rPr>
        <w:t xml:space="preserve"> RHE</w:t>
      </w:r>
      <w:r w:rsidR="00C000EB" w:rsidRPr="00C000EB">
        <w:rPr>
          <w:rFonts w:ascii="Calibri" w:hAnsi="Calibri"/>
        </w:rPr>
        <w:t xml:space="preserve"> </w:t>
      </w:r>
      <w:r w:rsidR="00C000EB" w:rsidRPr="00C000EB">
        <w:rPr>
          <w:rFonts w:ascii="Calibri" w:hAnsi="Calibri"/>
          <w:color w:val="000000" w:themeColor="text1"/>
        </w:rPr>
        <w:t>as</w:t>
      </w:r>
      <w:r w:rsidR="000D35A9" w:rsidRPr="00C000EB">
        <w:rPr>
          <w:rFonts w:ascii="Calibri" w:hAnsi="Calibri"/>
          <w:bCs/>
          <w:color w:val="000000" w:themeColor="text1"/>
        </w:rPr>
        <w:t xml:space="preserve"> part of the P</w:t>
      </w:r>
      <w:r w:rsidR="00460523" w:rsidRPr="00C000EB">
        <w:rPr>
          <w:rFonts w:ascii="Calibri" w:hAnsi="Calibri"/>
          <w:bCs/>
          <w:color w:val="000000" w:themeColor="text1"/>
        </w:rPr>
        <w:t>SHE curriculum</w:t>
      </w:r>
    </w:p>
    <w:p w14:paraId="2AAB04E7" w14:textId="77777777" w:rsidR="00647B35" w:rsidRPr="00C000EB" w:rsidRDefault="00647B35" w:rsidP="00647B35">
      <w:pPr>
        <w:pStyle w:val="TNCBodyText"/>
        <w:rPr>
          <w:rFonts w:ascii="Calibri" w:hAnsi="Calibri"/>
        </w:rPr>
      </w:pPr>
      <w:r w:rsidRPr="00C000EB">
        <w:rPr>
          <w:rFonts w:ascii="Calibri" w:hAnsi="Calibri"/>
        </w:rPr>
        <w:t>For the purpose of this policy:</w:t>
      </w:r>
    </w:p>
    <w:p w14:paraId="7DE7D127" w14:textId="77777777" w:rsidR="00647B35" w:rsidRPr="00C000EB" w:rsidRDefault="00647B35" w:rsidP="00621570">
      <w:pPr>
        <w:pStyle w:val="TNCBodyText"/>
        <w:numPr>
          <w:ilvl w:val="0"/>
          <w:numId w:val="14"/>
        </w:numPr>
        <w:rPr>
          <w:rFonts w:ascii="Calibri" w:hAnsi="Calibri"/>
        </w:rPr>
      </w:pPr>
      <w:r w:rsidRPr="00C000EB">
        <w:rPr>
          <w:rFonts w:ascii="Calibri" w:hAnsi="Calibri"/>
        </w:rPr>
        <w:t>“</w:t>
      </w:r>
      <w:r w:rsidRPr="00C000EB">
        <w:rPr>
          <w:rFonts w:ascii="Calibri" w:hAnsi="Calibri"/>
          <w:b/>
          <w:bCs/>
        </w:rPr>
        <w:t>Relationships education</w:t>
      </w:r>
      <w:r w:rsidRPr="00C000EB">
        <w:rPr>
          <w:rFonts w:ascii="Calibri" w:hAnsi="Calibri"/>
        </w:rPr>
        <w:t xml:space="preserve">” is defined as teaching pupils about healthy, respectful relationships, focussing on family and friendships, in all contexts, including online. </w:t>
      </w:r>
    </w:p>
    <w:p w14:paraId="414FD10F" w14:textId="77777777" w:rsidR="00647B35" w:rsidRPr="00C000EB" w:rsidRDefault="00647B35" w:rsidP="00621570">
      <w:pPr>
        <w:pStyle w:val="TNCBodyText"/>
        <w:numPr>
          <w:ilvl w:val="0"/>
          <w:numId w:val="14"/>
        </w:numPr>
        <w:rPr>
          <w:rFonts w:ascii="Calibri" w:hAnsi="Calibri"/>
        </w:rPr>
      </w:pPr>
      <w:r w:rsidRPr="00C000EB">
        <w:rPr>
          <w:rFonts w:ascii="Calibri" w:hAnsi="Calibri"/>
        </w:rPr>
        <w:t>“</w:t>
      </w:r>
      <w:r w:rsidRPr="00C000EB">
        <w:rPr>
          <w:rFonts w:ascii="Calibri" w:hAnsi="Calibri"/>
          <w:b/>
          <w:bCs/>
        </w:rPr>
        <w:t>Health education</w:t>
      </w:r>
      <w:r w:rsidRPr="00C000EB">
        <w:rPr>
          <w:rFonts w:ascii="Calibri" w:hAnsi="Calibri"/>
        </w:rPr>
        <w:t>” is defined as teaching pupils about physical health and mental wellbeing, focussing on recognising the link between the two and being able to make healthy lifestyle choices.</w:t>
      </w:r>
    </w:p>
    <w:p w14:paraId="2E140B16" w14:textId="73E6DDDE" w:rsidR="00647B35" w:rsidRPr="00C000EB" w:rsidRDefault="00647B35" w:rsidP="00621570">
      <w:pPr>
        <w:pStyle w:val="TNCBodyText"/>
        <w:numPr>
          <w:ilvl w:val="0"/>
          <w:numId w:val="14"/>
        </w:numPr>
        <w:rPr>
          <w:rFonts w:ascii="Calibri" w:hAnsi="Calibri"/>
        </w:rPr>
      </w:pPr>
      <w:r w:rsidRPr="00C000EB">
        <w:rPr>
          <w:rFonts w:ascii="Calibri" w:hAnsi="Calibri"/>
        </w:rPr>
        <w:lastRenderedPageBreak/>
        <w:t>“</w:t>
      </w:r>
      <w:r w:rsidRPr="00C000EB">
        <w:rPr>
          <w:rFonts w:ascii="Calibri" w:hAnsi="Calibri"/>
          <w:b/>
          <w:bCs/>
        </w:rPr>
        <w:t>Sex education</w:t>
      </w:r>
      <w:r w:rsidRPr="00C000EB">
        <w:rPr>
          <w:rFonts w:ascii="Calibri" w:hAnsi="Calibri"/>
        </w:rPr>
        <w:t xml:space="preserve">” is defined as teaching pupils about developing healthy sexuality, and will cover issues, beyond those covered in the science and health curricula, </w:t>
      </w:r>
      <w:r w:rsidR="00706A1D" w:rsidRPr="00C000EB">
        <w:rPr>
          <w:rFonts w:ascii="Calibri" w:hAnsi="Calibri"/>
        </w:rPr>
        <w:t>which</w:t>
      </w:r>
      <w:r w:rsidRPr="00C000EB">
        <w:rPr>
          <w:rFonts w:ascii="Calibri" w:hAnsi="Calibri"/>
        </w:rPr>
        <w:t xml:space="preserve"> will be determined in response to the needs of the relevant cohort.</w:t>
      </w:r>
    </w:p>
    <w:p w14:paraId="51FA0E47" w14:textId="370AE1BF" w:rsidR="00647B35" w:rsidRPr="00C000EB" w:rsidRDefault="00647B35" w:rsidP="00647B35">
      <w:pPr>
        <w:pStyle w:val="TNCBodyText"/>
        <w:rPr>
          <w:rFonts w:ascii="Calibri" w:hAnsi="Calibri"/>
        </w:rPr>
      </w:pPr>
      <w:r w:rsidRPr="00C000EB">
        <w:rPr>
          <w:rFonts w:ascii="Calibri" w:hAnsi="Calibri"/>
        </w:rPr>
        <w:t xml:space="preserve">The relationships and health curriculum takes into account the views of teachers, pupils and parents. The school has organised a curriculum that is </w:t>
      </w:r>
      <w:r w:rsidR="001F27BD" w:rsidRPr="00C000EB">
        <w:rPr>
          <w:rFonts w:ascii="Calibri" w:hAnsi="Calibri"/>
        </w:rPr>
        <w:t>in line with the statutory require</w:t>
      </w:r>
      <w:r w:rsidR="00435DC2" w:rsidRPr="00C000EB">
        <w:rPr>
          <w:rFonts w:ascii="Calibri" w:hAnsi="Calibri"/>
        </w:rPr>
        <w:t>ment</w:t>
      </w:r>
      <w:r w:rsidR="001F27BD" w:rsidRPr="00C000EB">
        <w:rPr>
          <w:rFonts w:ascii="Calibri" w:hAnsi="Calibri"/>
        </w:rPr>
        <w:t xml:space="preserve"> and is </w:t>
      </w:r>
      <w:r w:rsidRPr="00C000EB">
        <w:rPr>
          <w:rFonts w:ascii="Calibri" w:hAnsi="Calibri"/>
        </w:rPr>
        <w:t>appropriate for the age and developmental stages of pupils within each year group. When organising the curriculum, the religious backgrounds of all pupils will be considered, so that the topics that are covered are taught appropriately.</w:t>
      </w:r>
    </w:p>
    <w:p w14:paraId="010297FB" w14:textId="727DB926" w:rsidR="00647B35" w:rsidRPr="00C000EB" w:rsidRDefault="00647B35" w:rsidP="00647B35">
      <w:pPr>
        <w:pStyle w:val="TNCBodyText"/>
        <w:rPr>
          <w:rFonts w:ascii="Calibri" w:hAnsi="Calibri"/>
        </w:rPr>
      </w:pPr>
      <w:r w:rsidRPr="00C000EB">
        <w:rPr>
          <w:rFonts w:ascii="Calibri" w:hAnsi="Calibri"/>
        </w:rPr>
        <w:t xml:space="preserve">The school is dedicated to ensuring </w:t>
      </w:r>
      <w:r w:rsidR="00D02348" w:rsidRPr="00C000EB">
        <w:rPr>
          <w:rFonts w:ascii="Calibri" w:hAnsi="Calibri"/>
        </w:rPr>
        <w:t xml:space="preserve">the </w:t>
      </w:r>
      <w:r w:rsidR="00910393" w:rsidRPr="00C000EB">
        <w:rPr>
          <w:rFonts w:ascii="Calibri" w:hAnsi="Calibri"/>
        </w:rPr>
        <w:t>RHE</w:t>
      </w:r>
      <w:r w:rsidRPr="00C000EB">
        <w:rPr>
          <w:rFonts w:ascii="Calibri" w:hAnsi="Calibri"/>
        </w:rPr>
        <w:t xml:space="preserve"> curriculum meets the needs of the whole</w:t>
      </w:r>
      <w:r w:rsidR="00910393" w:rsidRPr="00C000EB">
        <w:rPr>
          <w:rFonts w:ascii="Calibri" w:hAnsi="Calibri"/>
        </w:rPr>
        <w:t xml:space="preserve"> </w:t>
      </w:r>
      <w:r w:rsidRPr="00C000EB">
        <w:rPr>
          <w:rFonts w:ascii="Calibri" w:hAnsi="Calibri"/>
        </w:rPr>
        <w:t xml:space="preserve">community; therefore, the curriculum is informed by issues in </w:t>
      </w:r>
      <w:r w:rsidR="00910393" w:rsidRPr="00C000EB">
        <w:rPr>
          <w:rFonts w:ascii="Calibri" w:hAnsi="Calibri"/>
        </w:rPr>
        <w:t xml:space="preserve">both </w:t>
      </w:r>
      <w:r w:rsidRPr="00C000EB">
        <w:rPr>
          <w:rFonts w:ascii="Calibri" w:hAnsi="Calibri"/>
        </w:rPr>
        <w:t>the school</w:t>
      </w:r>
      <w:r w:rsidR="00910393" w:rsidRPr="00C000EB">
        <w:rPr>
          <w:rFonts w:ascii="Calibri" w:hAnsi="Calibri"/>
        </w:rPr>
        <w:t xml:space="preserve">, </w:t>
      </w:r>
      <w:r w:rsidRPr="00C000EB">
        <w:rPr>
          <w:rFonts w:ascii="Calibri" w:hAnsi="Calibri"/>
        </w:rPr>
        <w:t xml:space="preserve">and </w:t>
      </w:r>
      <w:r w:rsidR="00910393" w:rsidRPr="00C000EB">
        <w:rPr>
          <w:rFonts w:ascii="Calibri" w:hAnsi="Calibri"/>
        </w:rPr>
        <w:t xml:space="preserve">the </w:t>
      </w:r>
      <w:r w:rsidRPr="00C000EB">
        <w:rPr>
          <w:rFonts w:ascii="Calibri" w:hAnsi="Calibri"/>
        </w:rPr>
        <w:t>wider community</w:t>
      </w:r>
      <w:r w:rsidR="00910393" w:rsidRPr="00C000EB">
        <w:rPr>
          <w:rFonts w:ascii="Calibri" w:hAnsi="Calibri"/>
        </w:rPr>
        <w:t>,</w:t>
      </w:r>
      <w:r w:rsidRPr="00C000EB">
        <w:rPr>
          <w:rFonts w:ascii="Calibri" w:hAnsi="Calibri"/>
        </w:rPr>
        <w:t xml:space="preserve"> to ensure it is tailored to pupils’ needs. For example, if there were to be a local prevalence of specific sexually transmitted infections, our curriculum would be tailored to address this issue.</w:t>
      </w:r>
    </w:p>
    <w:p w14:paraId="594F1F49" w14:textId="1FA4BCB3" w:rsidR="005B0F83" w:rsidRPr="00C000EB" w:rsidRDefault="00E915FD" w:rsidP="005B0F83">
      <w:pPr>
        <w:pStyle w:val="TNCBodyText"/>
        <w:rPr>
          <w:rFonts w:ascii="Calibri" w:hAnsi="Calibri"/>
        </w:rPr>
      </w:pPr>
      <w:r w:rsidRPr="00C000EB">
        <w:rPr>
          <w:rFonts w:ascii="Calibri" w:hAnsi="Calibri"/>
        </w:rPr>
        <w:t xml:space="preserve">The school will teach pupils the knowledge they need to recognise and report abuse, including emotional, physical and sexual abuse. </w:t>
      </w:r>
      <w:r w:rsidR="0032074D" w:rsidRPr="00C000EB">
        <w:rPr>
          <w:rFonts w:ascii="Calibri" w:hAnsi="Calibri"/>
        </w:rPr>
        <w:t xml:space="preserve">Teaching will </w:t>
      </w:r>
      <w:r w:rsidRPr="00C000EB">
        <w:rPr>
          <w:rFonts w:ascii="Calibri" w:hAnsi="Calibri"/>
        </w:rPr>
        <w:t xml:space="preserve">focus on ensuring </w:t>
      </w:r>
      <w:r w:rsidR="005C5925" w:rsidRPr="00C000EB">
        <w:rPr>
          <w:rFonts w:ascii="Calibri" w:hAnsi="Calibri"/>
        </w:rPr>
        <w:t xml:space="preserve">pupils </w:t>
      </w:r>
      <w:r w:rsidRPr="00C000EB">
        <w:rPr>
          <w:rFonts w:ascii="Calibri" w:hAnsi="Calibri"/>
        </w:rPr>
        <w:t xml:space="preserve">understand </w:t>
      </w:r>
      <w:r w:rsidR="005C5925" w:rsidRPr="00C000EB">
        <w:rPr>
          <w:rFonts w:ascii="Calibri" w:hAnsi="Calibri"/>
        </w:rPr>
        <w:t xml:space="preserve">boundaries and privacy </w:t>
      </w:r>
      <w:r w:rsidR="005B0F83" w:rsidRPr="00C000EB">
        <w:rPr>
          <w:rFonts w:ascii="Calibri" w:hAnsi="Calibri"/>
        </w:rPr>
        <w:t xml:space="preserve">with peers, families and others, in all contexts, including online. </w:t>
      </w:r>
    </w:p>
    <w:p w14:paraId="5B8D3805" w14:textId="77777777" w:rsidR="00647B35" w:rsidRPr="00C000EB" w:rsidRDefault="00647B35" w:rsidP="00647B35">
      <w:pPr>
        <w:pStyle w:val="TNCBodyText"/>
        <w:rPr>
          <w:rFonts w:ascii="Calibri" w:hAnsi="Calibri"/>
        </w:rPr>
      </w:pPr>
      <w:r w:rsidRPr="00C000EB">
        <w:rPr>
          <w:rFonts w:ascii="Calibri" w:hAnsi="Calibri"/>
        </w:rPr>
        <w:t>The school will consult with parents, pupils and staff in the following ways:</w:t>
      </w:r>
    </w:p>
    <w:p w14:paraId="53AB0EBA" w14:textId="77777777" w:rsidR="00647B35" w:rsidRPr="00C000EB" w:rsidRDefault="00647B35" w:rsidP="00621570">
      <w:pPr>
        <w:pStyle w:val="TNCBodyText"/>
        <w:numPr>
          <w:ilvl w:val="0"/>
          <w:numId w:val="15"/>
        </w:numPr>
        <w:rPr>
          <w:rFonts w:ascii="Calibri" w:hAnsi="Calibri"/>
          <w:b/>
          <w:bCs/>
          <w:color w:val="398AFF" w:themeColor="accent4"/>
          <w:u w:val="single"/>
        </w:rPr>
      </w:pPr>
      <w:r w:rsidRPr="00C000EB">
        <w:rPr>
          <w:rFonts w:ascii="Calibri" w:hAnsi="Calibri"/>
          <w:b/>
          <w:bCs/>
          <w:color w:val="398AFF" w:themeColor="accent4"/>
          <w:u w:val="single"/>
        </w:rPr>
        <w:t>Questionnaires and surveys</w:t>
      </w:r>
    </w:p>
    <w:p w14:paraId="6460E4FD" w14:textId="77777777" w:rsidR="00647B35" w:rsidRPr="00C000EB" w:rsidRDefault="00647B35" w:rsidP="00621570">
      <w:pPr>
        <w:pStyle w:val="TNCBodyText"/>
        <w:numPr>
          <w:ilvl w:val="0"/>
          <w:numId w:val="15"/>
        </w:numPr>
        <w:rPr>
          <w:rFonts w:ascii="Calibri" w:hAnsi="Calibri"/>
          <w:b/>
          <w:bCs/>
          <w:color w:val="398AFF" w:themeColor="accent4"/>
          <w:u w:val="single"/>
        </w:rPr>
      </w:pPr>
      <w:r w:rsidRPr="00C000EB">
        <w:rPr>
          <w:rFonts w:ascii="Calibri" w:hAnsi="Calibri"/>
          <w:b/>
          <w:bCs/>
          <w:color w:val="398AFF" w:themeColor="accent4"/>
          <w:u w:val="single"/>
        </w:rPr>
        <w:t>Focus groups</w:t>
      </w:r>
    </w:p>
    <w:p w14:paraId="743D9B91" w14:textId="77777777" w:rsidR="00647B35" w:rsidRPr="00C000EB" w:rsidRDefault="00647B35" w:rsidP="00621570">
      <w:pPr>
        <w:pStyle w:val="TNCBodyText"/>
        <w:numPr>
          <w:ilvl w:val="0"/>
          <w:numId w:val="15"/>
        </w:numPr>
        <w:rPr>
          <w:rFonts w:ascii="Calibri" w:hAnsi="Calibri"/>
          <w:b/>
          <w:bCs/>
          <w:color w:val="398AFF" w:themeColor="accent4"/>
          <w:u w:val="single"/>
        </w:rPr>
      </w:pPr>
      <w:r w:rsidRPr="00C000EB">
        <w:rPr>
          <w:rFonts w:ascii="Calibri" w:hAnsi="Calibri"/>
          <w:b/>
          <w:bCs/>
          <w:color w:val="398AFF" w:themeColor="accent4"/>
          <w:u w:val="single"/>
        </w:rPr>
        <w:t>Meetings</w:t>
      </w:r>
    </w:p>
    <w:p w14:paraId="7A860BD3" w14:textId="77777777" w:rsidR="00647B35" w:rsidRPr="00C000EB" w:rsidRDefault="00647B35" w:rsidP="00621570">
      <w:pPr>
        <w:pStyle w:val="TNCBodyText"/>
        <w:numPr>
          <w:ilvl w:val="0"/>
          <w:numId w:val="15"/>
        </w:numPr>
        <w:rPr>
          <w:rFonts w:ascii="Calibri" w:hAnsi="Calibri"/>
          <w:b/>
          <w:bCs/>
          <w:color w:val="398AFF" w:themeColor="accent4"/>
          <w:u w:val="single"/>
        </w:rPr>
      </w:pPr>
      <w:r w:rsidRPr="00C000EB">
        <w:rPr>
          <w:rFonts w:ascii="Calibri" w:hAnsi="Calibri"/>
          <w:b/>
          <w:bCs/>
          <w:color w:val="398AFF" w:themeColor="accent4"/>
          <w:u w:val="single"/>
        </w:rPr>
        <w:t>Training sessions</w:t>
      </w:r>
    </w:p>
    <w:p w14:paraId="03808B20" w14:textId="77777777" w:rsidR="00647B35" w:rsidRPr="00C000EB" w:rsidRDefault="00647B35" w:rsidP="00621570">
      <w:pPr>
        <w:pStyle w:val="TNCBodyText"/>
        <w:numPr>
          <w:ilvl w:val="0"/>
          <w:numId w:val="15"/>
        </w:numPr>
        <w:rPr>
          <w:rFonts w:ascii="Calibri" w:hAnsi="Calibri"/>
          <w:b/>
          <w:bCs/>
          <w:color w:val="398AFF" w:themeColor="accent4"/>
          <w:u w:val="single"/>
        </w:rPr>
      </w:pPr>
      <w:r w:rsidRPr="00C000EB">
        <w:rPr>
          <w:rFonts w:ascii="Calibri" w:hAnsi="Calibri"/>
          <w:b/>
          <w:bCs/>
          <w:color w:val="398AFF" w:themeColor="accent4"/>
          <w:u w:val="single"/>
        </w:rPr>
        <w:t>Newsletters and letters</w:t>
      </w:r>
    </w:p>
    <w:p w14:paraId="75660CA2" w14:textId="3EC301E1" w:rsidR="00647B35" w:rsidRPr="00C000EB" w:rsidRDefault="00647B35" w:rsidP="00647B35">
      <w:pPr>
        <w:pStyle w:val="TNCBodyText"/>
        <w:rPr>
          <w:rFonts w:ascii="Calibri" w:hAnsi="Calibri"/>
        </w:rPr>
      </w:pPr>
      <w:r w:rsidRPr="00C000EB">
        <w:rPr>
          <w:rFonts w:ascii="Calibri" w:hAnsi="Calibri"/>
        </w:rPr>
        <w:t>Any parent, teacher or pupil wi</w:t>
      </w:r>
      <w:bookmarkStart w:id="5" w:name="_GoBack"/>
      <w:bookmarkEnd w:id="5"/>
      <w:r w:rsidRPr="00C000EB">
        <w:rPr>
          <w:rFonts w:ascii="Calibri" w:hAnsi="Calibri"/>
        </w:rPr>
        <w:t xml:space="preserve">shing to provide feedback about the curriculum </w:t>
      </w:r>
      <w:r w:rsidR="00417818" w:rsidRPr="00C000EB">
        <w:rPr>
          <w:rFonts w:ascii="Calibri" w:hAnsi="Calibri"/>
        </w:rPr>
        <w:t xml:space="preserve">will be able to </w:t>
      </w:r>
      <w:r w:rsidRPr="00C000EB">
        <w:rPr>
          <w:rFonts w:ascii="Calibri" w:hAnsi="Calibri"/>
        </w:rPr>
        <w:t>do so at any time during the academic year by:</w:t>
      </w:r>
    </w:p>
    <w:p w14:paraId="66FFA407" w14:textId="77777777" w:rsidR="00647B35" w:rsidRPr="00C000EB" w:rsidRDefault="00647B35" w:rsidP="00621570">
      <w:pPr>
        <w:pStyle w:val="TNCBodyText"/>
        <w:numPr>
          <w:ilvl w:val="0"/>
          <w:numId w:val="16"/>
        </w:numPr>
        <w:rPr>
          <w:rFonts w:ascii="Calibri" w:hAnsi="Calibri"/>
          <w:b/>
          <w:bCs/>
          <w:color w:val="398AFF" w:themeColor="accent4"/>
          <w:u w:val="single"/>
        </w:rPr>
      </w:pPr>
      <w:r w:rsidRPr="00C000EB">
        <w:rPr>
          <w:rFonts w:ascii="Calibri" w:hAnsi="Calibri"/>
          <w:b/>
          <w:bCs/>
          <w:color w:val="398AFF" w:themeColor="accent4"/>
          <w:u w:val="single"/>
        </w:rPr>
        <w:t>Organising a meeting with the headteacher.</w:t>
      </w:r>
    </w:p>
    <w:p w14:paraId="78448013" w14:textId="77777777" w:rsidR="00647B35" w:rsidRPr="00C000EB" w:rsidRDefault="00647B35" w:rsidP="00621570">
      <w:pPr>
        <w:pStyle w:val="TNCBodyText"/>
        <w:numPr>
          <w:ilvl w:val="0"/>
          <w:numId w:val="16"/>
        </w:numPr>
        <w:rPr>
          <w:rFonts w:ascii="Calibri" w:hAnsi="Calibri"/>
          <w:b/>
          <w:bCs/>
          <w:color w:val="398AFF" w:themeColor="accent4"/>
          <w:u w:val="single"/>
        </w:rPr>
      </w:pPr>
      <w:r w:rsidRPr="00C000EB">
        <w:rPr>
          <w:rFonts w:ascii="Calibri" w:hAnsi="Calibri"/>
          <w:b/>
          <w:bCs/>
          <w:color w:val="398AFF" w:themeColor="accent4"/>
          <w:u w:val="single"/>
        </w:rPr>
        <w:t>Emailing nameofschool@theschool.com.</w:t>
      </w:r>
    </w:p>
    <w:p w14:paraId="76F24971" w14:textId="77777777" w:rsidR="00647B35" w:rsidRPr="00C000EB" w:rsidRDefault="00647B35" w:rsidP="00621570">
      <w:pPr>
        <w:pStyle w:val="TNCBodyText"/>
        <w:numPr>
          <w:ilvl w:val="0"/>
          <w:numId w:val="16"/>
        </w:numPr>
        <w:rPr>
          <w:rFonts w:ascii="Calibri" w:hAnsi="Calibri"/>
          <w:b/>
          <w:bCs/>
          <w:color w:val="398AFF" w:themeColor="accent4"/>
          <w:u w:val="single"/>
        </w:rPr>
      </w:pPr>
      <w:r w:rsidRPr="00C000EB">
        <w:rPr>
          <w:rFonts w:ascii="Calibri" w:hAnsi="Calibri"/>
          <w:b/>
          <w:bCs/>
          <w:color w:val="398AFF" w:themeColor="accent4"/>
          <w:u w:val="single"/>
        </w:rPr>
        <w:t xml:space="preserve">Submitting written feedback into the suggestions box in the school office. </w:t>
      </w:r>
    </w:p>
    <w:p w14:paraId="7AF0D43D" w14:textId="2514B6A1" w:rsidR="00071712" w:rsidRPr="00C000EB" w:rsidRDefault="001A43C0" w:rsidP="009127A4">
      <w:pPr>
        <w:pStyle w:val="Heading2"/>
        <w:rPr>
          <w:rFonts w:ascii="Calibri" w:hAnsi="Calibri"/>
        </w:rPr>
      </w:pPr>
      <w:bookmarkStart w:id="6" w:name="_Consultation_with_parents"/>
      <w:bookmarkEnd w:id="6"/>
      <w:r w:rsidRPr="00C000EB">
        <w:rPr>
          <w:rFonts w:ascii="Calibri" w:hAnsi="Calibri"/>
        </w:rPr>
        <w:t>Consultation with parents</w:t>
      </w:r>
    </w:p>
    <w:p w14:paraId="1D2510A0" w14:textId="2EB52B9E" w:rsidR="00152092" w:rsidRPr="00C000EB" w:rsidRDefault="00152092" w:rsidP="00152092">
      <w:pPr>
        <w:pStyle w:val="TNCBodyText"/>
        <w:rPr>
          <w:rFonts w:ascii="Calibri" w:hAnsi="Calibri"/>
        </w:rPr>
      </w:pPr>
      <w:r w:rsidRPr="00C000EB">
        <w:rPr>
          <w:rFonts w:ascii="Calibri" w:hAnsi="Calibri"/>
        </w:rPr>
        <w:t xml:space="preserve">The school understands the important role parents play in enhancing their children’s understanding of relationships and health and how important parents’ views are in shaping the curriculum. </w:t>
      </w:r>
    </w:p>
    <w:p w14:paraId="31FB9A26" w14:textId="1BC31D08" w:rsidR="00152092" w:rsidRPr="00C000EB" w:rsidRDefault="00152092" w:rsidP="00152092">
      <w:pPr>
        <w:pStyle w:val="TNCBodyText"/>
        <w:rPr>
          <w:rFonts w:ascii="Calibri" w:hAnsi="Calibri"/>
        </w:rPr>
      </w:pPr>
      <w:r w:rsidRPr="00C000EB">
        <w:rPr>
          <w:rFonts w:ascii="Calibri" w:hAnsi="Calibri"/>
        </w:rPr>
        <w:t xml:space="preserve">The school will consult closely with parents when reviewing the content of the school’s RHE curriculum and will give them regular opportunities to voice their opinions. The school will use the views of parents to inform decisions made about the curriculum content and delivery; however, parents will not be granted a ‘veto’ on curriculum content, and all final decisions will be made by school. The school </w:t>
      </w:r>
      <w:r w:rsidRPr="00C000EB">
        <w:rPr>
          <w:rFonts w:ascii="Calibri" w:hAnsi="Calibri"/>
        </w:rPr>
        <w:lastRenderedPageBreak/>
        <w:t>will permit parents access to all curriculum materials and the school will not enter into contracts with outside providers that seek to prevent parents from seeing materials.</w:t>
      </w:r>
    </w:p>
    <w:p w14:paraId="1262E3B3" w14:textId="4B3548D3" w:rsidR="00E915FD" w:rsidRPr="00C000EB" w:rsidRDefault="00E915FD" w:rsidP="00152092">
      <w:pPr>
        <w:pStyle w:val="TNCBodyText"/>
        <w:rPr>
          <w:rFonts w:ascii="Calibri" w:hAnsi="Calibri"/>
        </w:rPr>
      </w:pPr>
      <w:r w:rsidRPr="00C000EB">
        <w:rPr>
          <w:rFonts w:ascii="Calibri" w:hAnsi="Calibri"/>
        </w:rPr>
        <w:t xml:space="preserve">The school will </w:t>
      </w:r>
      <w:r w:rsidR="00CF24BD" w:rsidRPr="00C000EB">
        <w:rPr>
          <w:rFonts w:ascii="Calibri" w:hAnsi="Calibri"/>
        </w:rPr>
        <w:t>be mindful of</w:t>
      </w:r>
      <w:r w:rsidR="00AE78AA" w:rsidRPr="00C000EB">
        <w:rPr>
          <w:rFonts w:ascii="Calibri" w:hAnsi="Calibri"/>
        </w:rPr>
        <w:t xml:space="preserve"> the </w:t>
      </w:r>
      <w:r w:rsidRPr="00C000EB">
        <w:rPr>
          <w:rFonts w:ascii="Calibri" w:hAnsi="Calibri"/>
        </w:rPr>
        <w:t xml:space="preserve">personal circumstances of </w:t>
      </w:r>
      <w:r w:rsidR="00BF1491" w:rsidRPr="00C000EB">
        <w:rPr>
          <w:rFonts w:ascii="Calibri" w:hAnsi="Calibri"/>
        </w:rPr>
        <w:t xml:space="preserve">all </w:t>
      </w:r>
      <w:r w:rsidRPr="00C000EB">
        <w:rPr>
          <w:rFonts w:ascii="Calibri" w:hAnsi="Calibri"/>
        </w:rPr>
        <w:t>pupils to ensure there is no stigmatisation of based on home circumstances</w:t>
      </w:r>
      <w:r w:rsidR="003532EC" w:rsidRPr="00C000EB">
        <w:rPr>
          <w:rFonts w:ascii="Calibri" w:hAnsi="Calibri"/>
        </w:rPr>
        <w:t xml:space="preserve">, support networks </w:t>
      </w:r>
      <w:r w:rsidR="00CF24BD" w:rsidRPr="00C000EB">
        <w:rPr>
          <w:rFonts w:ascii="Calibri" w:hAnsi="Calibri"/>
        </w:rPr>
        <w:t xml:space="preserve">or </w:t>
      </w:r>
      <w:r w:rsidR="003532EC" w:rsidRPr="00C000EB">
        <w:rPr>
          <w:rFonts w:ascii="Calibri" w:hAnsi="Calibri"/>
        </w:rPr>
        <w:t xml:space="preserve">family </w:t>
      </w:r>
      <w:r w:rsidRPr="00C000EB">
        <w:rPr>
          <w:rFonts w:ascii="Calibri" w:hAnsi="Calibri"/>
        </w:rPr>
        <w:t>needs</w:t>
      </w:r>
      <w:r w:rsidR="003532EC" w:rsidRPr="00C000EB">
        <w:rPr>
          <w:rFonts w:ascii="Calibri" w:hAnsi="Calibri"/>
        </w:rPr>
        <w:t>.</w:t>
      </w:r>
    </w:p>
    <w:p w14:paraId="1C557D59" w14:textId="77777777" w:rsidR="00152092" w:rsidRPr="00C000EB" w:rsidRDefault="00152092" w:rsidP="00152092">
      <w:pPr>
        <w:pStyle w:val="TNCBodyText"/>
        <w:rPr>
          <w:rFonts w:ascii="Calibri" w:hAnsi="Calibri"/>
        </w:rPr>
      </w:pPr>
      <w:r w:rsidRPr="00C000EB">
        <w:rPr>
          <w:rFonts w:ascii="Calibri" w:hAnsi="Calibri"/>
        </w:rPr>
        <w:t>Parents will be provided with the following information:</w:t>
      </w:r>
    </w:p>
    <w:p w14:paraId="16B67522" w14:textId="69FA08F7" w:rsidR="00152092" w:rsidRPr="00C000EB" w:rsidRDefault="00152092" w:rsidP="001F3A59">
      <w:pPr>
        <w:pStyle w:val="TNCBodyText"/>
        <w:numPr>
          <w:ilvl w:val="0"/>
          <w:numId w:val="35"/>
        </w:numPr>
        <w:rPr>
          <w:rFonts w:ascii="Calibri" w:hAnsi="Calibri"/>
        </w:rPr>
      </w:pPr>
      <w:r w:rsidRPr="00C000EB">
        <w:rPr>
          <w:rFonts w:ascii="Calibri" w:hAnsi="Calibri"/>
        </w:rPr>
        <w:t>The content of the relationships and health curriculum</w:t>
      </w:r>
    </w:p>
    <w:p w14:paraId="70B85CDC" w14:textId="2D25CB96" w:rsidR="00152092" w:rsidRPr="00C000EB" w:rsidRDefault="00152092" w:rsidP="001F3A59">
      <w:pPr>
        <w:pStyle w:val="TNCBodyText"/>
        <w:numPr>
          <w:ilvl w:val="0"/>
          <w:numId w:val="35"/>
        </w:numPr>
        <w:rPr>
          <w:rFonts w:ascii="Calibri" w:hAnsi="Calibri"/>
        </w:rPr>
      </w:pPr>
      <w:r w:rsidRPr="00C000EB">
        <w:rPr>
          <w:rFonts w:ascii="Calibri" w:hAnsi="Calibri"/>
        </w:rPr>
        <w:t>The delivery of the relationships and health curriculum, including what is taught in each year group</w:t>
      </w:r>
    </w:p>
    <w:p w14:paraId="6BCF5702" w14:textId="004F1F75" w:rsidR="00152092" w:rsidRPr="00C000EB" w:rsidRDefault="00152092" w:rsidP="001F3A59">
      <w:pPr>
        <w:pStyle w:val="TNCBodyText"/>
        <w:numPr>
          <w:ilvl w:val="0"/>
          <w:numId w:val="35"/>
        </w:numPr>
        <w:rPr>
          <w:rFonts w:ascii="Calibri" w:hAnsi="Calibri"/>
        </w:rPr>
      </w:pPr>
      <w:r w:rsidRPr="00C000EB">
        <w:rPr>
          <w:rFonts w:ascii="Calibri" w:hAnsi="Calibri"/>
        </w:rPr>
        <w:t>The legalities surrounding withdrawing their child from the subjects</w:t>
      </w:r>
    </w:p>
    <w:p w14:paraId="0C49E7EF" w14:textId="39C18291" w:rsidR="00152092" w:rsidRPr="00C000EB" w:rsidRDefault="00152092" w:rsidP="001F3A59">
      <w:pPr>
        <w:pStyle w:val="TNCBodyText"/>
        <w:numPr>
          <w:ilvl w:val="0"/>
          <w:numId w:val="35"/>
        </w:numPr>
        <w:rPr>
          <w:rFonts w:ascii="Calibri" w:hAnsi="Calibri"/>
        </w:rPr>
      </w:pPr>
      <w:r w:rsidRPr="00C000EB">
        <w:rPr>
          <w:rFonts w:ascii="Calibri" w:hAnsi="Calibri"/>
        </w:rPr>
        <w:t>The resources that will be used to support the curriculum</w:t>
      </w:r>
    </w:p>
    <w:p w14:paraId="0A536736" w14:textId="7ADA70C6" w:rsidR="00152092" w:rsidRPr="00C000EB" w:rsidRDefault="00152092" w:rsidP="00152092">
      <w:pPr>
        <w:pStyle w:val="TNCBodyText"/>
        <w:rPr>
          <w:rFonts w:ascii="Calibri" w:hAnsi="Calibri"/>
        </w:rPr>
      </w:pPr>
      <w:r w:rsidRPr="00C000EB">
        <w:rPr>
          <w:rFonts w:ascii="Calibri" w:hAnsi="Calibri"/>
        </w:rPr>
        <w:t xml:space="preserve">The school will work closely with parents in reviewing the sex education curriculum and will </w:t>
      </w:r>
      <w:r w:rsidRPr="00C000EB">
        <w:rPr>
          <w:rFonts w:ascii="Calibri" w:hAnsi="Calibri"/>
          <w:color w:val="000000" w:themeColor="text1"/>
        </w:rPr>
        <w:t xml:space="preserve">consult </w:t>
      </w:r>
      <w:r w:rsidRPr="00C000EB">
        <w:rPr>
          <w:rFonts w:ascii="Calibri" w:hAnsi="Calibri"/>
          <w:bCs/>
          <w:color w:val="000000" w:themeColor="text1"/>
        </w:rPr>
        <w:t>annually</w:t>
      </w:r>
      <w:r w:rsidRPr="00C000EB">
        <w:rPr>
          <w:rFonts w:ascii="Calibri" w:hAnsi="Calibri"/>
          <w:color w:val="000000" w:themeColor="text1"/>
        </w:rPr>
        <w:t xml:space="preserve"> </w:t>
      </w:r>
      <w:r w:rsidRPr="00C000EB">
        <w:rPr>
          <w:rFonts w:ascii="Calibri" w:hAnsi="Calibri"/>
        </w:rPr>
        <w:t>regard</w:t>
      </w:r>
      <w:r w:rsidR="002E311F" w:rsidRPr="00C000EB">
        <w:rPr>
          <w:rFonts w:ascii="Calibri" w:hAnsi="Calibri"/>
        </w:rPr>
        <w:t>ing content</w:t>
      </w:r>
      <w:r w:rsidR="00F274CF" w:rsidRPr="00C000EB">
        <w:rPr>
          <w:rFonts w:ascii="Calibri" w:hAnsi="Calibri"/>
        </w:rPr>
        <w:t xml:space="preserve">, organisation </w:t>
      </w:r>
      <w:r w:rsidR="002E311F" w:rsidRPr="00C000EB">
        <w:rPr>
          <w:rFonts w:ascii="Calibri" w:hAnsi="Calibri"/>
        </w:rPr>
        <w:t>and delivery</w:t>
      </w:r>
      <w:r w:rsidR="00F274CF" w:rsidRPr="00C000EB">
        <w:rPr>
          <w:rFonts w:ascii="Calibri" w:hAnsi="Calibri"/>
        </w:rPr>
        <w:t xml:space="preserve"> of the curriculum. </w:t>
      </w:r>
    </w:p>
    <w:p w14:paraId="24D250DF" w14:textId="3CAB3C9D" w:rsidR="001A43C0" w:rsidRPr="00C000EB" w:rsidRDefault="00152092" w:rsidP="00152092">
      <w:pPr>
        <w:pStyle w:val="TNCBodyText"/>
        <w:rPr>
          <w:rFonts w:ascii="Calibri" w:hAnsi="Calibri"/>
        </w:rPr>
      </w:pPr>
      <w:r w:rsidRPr="00C000EB">
        <w:rPr>
          <w:rFonts w:ascii="Calibri" w:hAnsi="Calibri"/>
        </w:rPr>
        <w:t>The school aims to build positive relationships with parents by inviting them into school to discuss what will be taught, address any concerns, and help parents in managing conversations with their children on the issues covered by the curriculum. Parents will also be consulted in the review of this policy and encouraged to provide their views at any time.</w:t>
      </w:r>
    </w:p>
    <w:p w14:paraId="405F669F" w14:textId="46AB262D" w:rsidR="001F27BD" w:rsidRPr="00C000EB" w:rsidRDefault="00F120B7" w:rsidP="00152092">
      <w:pPr>
        <w:pStyle w:val="TNCBodyText"/>
        <w:rPr>
          <w:rFonts w:ascii="Calibri" w:hAnsi="Calibri"/>
        </w:rPr>
      </w:pPr>
      <w:r w:rsidRPr="00C000EB">
        <w:rPr>
          <w:rFonts w:ascii="Calibri" w:hAnsi="Calibri"/>
        </w:rPr>
        <w:t>In line with statutory guidance, p</w:t>
      </w:r>
      <w:r w:rsidR="001F27BD" w:rsidRPr="00C000EB">
        <w:rPr>
          <w:rFonts w:ascii="Calibri" w:hAnsi="Calibri"/>
        </w:rPr>
        <w:t xml:space="preserve">arents </w:t>
      </w:r>
      <w:r w:rsidRPr="00C000EB">
        <w:rPr>
          <w:rFonts w:ascii="Calibri" w:hAnsi="Calibri"/>
        </w:rPr>
        <w:t xml:space="preserve">will be </w:t>
      </w:r>
      <w:r w:rsidR="002317AD" w:rsidRPr="00C000EB">
        <w:rPr>
          <w:rFonts w:ascii="Calibri" w:hAnsi="Calibri"/>
        </w:rPr>
        <w:t xml:space="preserve">given </w:t>
      </w:r>
      <w:r w:rsidR="001F27BD" w:rsidRPr="00C000EB">
        <w:rPr>
          <w:rFonts w:ascii="Calibri" w:hAnsi="Calibri"/>
        </w:rPr>
        <w:t xml:space="preserve">the right to request that their child be withdrawn from the additional sex education sessions delivered as part of statutory RSE, which is further outlined at section 14 of this policy. </w:t>
      </w:r>
    </w:p>
    <w:p w14:paraId="1CCD0FED" w14:textId="4203BB9A" w:rsidR="00152092" w:rsidRPr="00C000EB" w:rsidRDefault="009761BC" w:rsidP="00152092">
      <w:pPr>
        <w:pStyle w:val="Heading2"/>
        <w:rPr>
          <w:rFonts w:ascii="Calibri" w:hAnsi="Calibri"/>
        </w:rPr>
      </w:pPr>
      <w:bookmarkStart w:id="7" w:name="_Relationships_education_overview"/>
      <w:bookmarkEnd w:id="7"/>
      <w:r w:rsidRPr="00C000EB">
        <w:rPr>
          <w:rFonts w:ascii="Calibri" w:hAnsi="Calibri"/>
        </w:rPr>
        <w:t>Relationships education overview</w:t>
      </w:r>
    </w:p>
    <w:p w14:paraId="041FC81E" w14:textId="77777777" w:rsidR="00F71049" w:rsidRPr="00C000EB" w:rsidRDefault="00F71049" w:rsidP="004E0A1F">
      <w:pPr>
        <w:pStyle w:val="Heading3"/>
        <w:rPr>
          <w:rFonts w:ascii="Calibri" w:hAnsi="Calibri"/>
        </w:rPr>
      </w:pPr>
      <w:r w:rsidRPr="00C000EB">
        <w:rPr>
          <w:rFonts w:ascii="Calibri" w:hAnsi="Calibri"/>
        </w:rPr>
        <w:t>Families and people who care for me</w:t>
      </w:r>
    </w:p>
    <w:p w14:paraId="524CE2D8" w14:textId="77777777" w:rsidR="00F71049" w:rsidRPr="00C000EB" w:rsidRDefault="00F71049" w:rsidP="00F71049">
      <w:pPr>
        <w:pStyle w:val="TNCBodyText"/>
        <w:rPr>
          <w:rFonts w:ascii="Calibri" w:hAnsi="Calibri"/>
        </w:rPr>
      </w:pPr>
      <w:r w:rsidRPr="00C000EB">
        <w:rPr>
          <w:rFonts w:ascii="Calibri" w:hAnsi="Calibri"/>
        </w:rPr>
        <w:t>By the end of primary school, pupils will know:</w:t>
      </w:r>
    </w:p>
    <w:p w14:paraId="6AA74EED" w14:textId="77777777" w:rsidR="00F71049" w:rsidRPr="00C000EB" w:rsidRDefault="00F71049" w:rsidP="00621570">
      <w:pPr>
        <w:pStyle w:val="TNCBodyText"/>
        <w:numPr>
          <w:ilvl w:val="0"/>
          <w:numId w:val="17"/>
        </w:numPr>
        <w:rPr>
          <w:rFonts w:ascii="Calibri" w:hAnsi="Calibri"/>
        </w:rPr>
      </w:pPr>
      <w:r w:rsidRPr="00C000EB">
        <w:rPr>
          <w:rFonts w:ascii="Calibri" w:hAnsi="Calibri"/>
        </w:rPr>
        <w:t>That families are important for them growing up because they can give love, security and stability.</w:t>
      </w:r>
    </w:p>
    <w:p w14:paraId="2F8BBC2E" w14:textId="77777777" w:rsidR="00F71049" w:rsidRPr="00C000EB" w:rsidRDefault="00F71049" w:rsidP="00621570">
      <w:pPr>
        <w:pStyle w:val="TNCBodyText"/>
        <w:numPr>
          <w:ilvl w:val="0"/>
          <w:numId w:val="17"/>
        </w:numPr>
        <w:rPr>
          <w:rFonts w:ascii="Calibri" w:hAnsi="Calibri"/>
        </w:rPr>
      </w:pPr>
      <w:r w:rsidRPr="00C000EB">
        <w:rPr>
          <w:rFonts w:ascii="Calibri" w:hAnsi="Calibri"/>
        </w:rPr>
        <w:t>The characteristics of healthy family life, commitment to each other, including in times of difficulty, protection and care for children and other family members, the importance of spending time together and sharing each other’s lives.</w:t>
      </w:r>
    </w:p>
    <w:p w14:paraId="1EBF01A3" w14:textId="77777777" w:rsidR="00F71049" w:rsidRPr="00C000EB" w:rsidRDefault="00F71049" w:rsidP="00621570">
      <w:pPr>
        <w:pStyle w:val="TNCBodyText"/>
        <w:numPr>
          <w:ilvl w:val="0"/>
          <w:numId w:val="17"/>
        </w:numPr>
        <w:rPr>
          <w:rFonts w:ascii="Calibri" w:hAnsi="Calibri"/>
        </w:rPr>
      </w:pPr>
      <w:r w:rsidRPr="00C000EB">
        <w:rPr>
          <w:rFonts w:ascii="Calibri" w:hAnsi="Calibri"/>
        </w:rPr>
        <w:t>That others’ families, either in school or in the wider world, sometimes look different from their family, but that they should respect those differences and know that other children’s families are also characterised by love and care.</w:t>
      </w:r>
    </w:p>
    <w:p w14:paraId="20AE8449" w14:textId="77777777" w:rsidR="00F71049" w:rsidRPr="00C000EB" w:rsidRDefault="00F71049" w:rsidP="00621570">
      <w:pPr>
        <w:pStyle w:val="TNCBodyText"/>
        <w:numPr>
          <w:ilvl w:val="0"/>
          <w:numId w:val="17"/>
        </w:numPr>
        <w:rPr>
          <w:rFonts w:ascii="Calibri" w:hAnsi="Calibri"/>
        </w:rPr>
      </w:pPr>
      <w:r w:rsidRPr="00C000EB">
        <w:rPr>
          <w:rFonts w:ascii="Calibri" w:hAnsi="Calibri"/>
        </w:rPr>
        <w:t>That stable, caring relationships, which may be of different types, are at the heart of happy families, and are important for children’s security as they grow up.</w:t>
      </w:r>
    </w:p>
    <w:p w14:paraId="6215B597" w14:textId="77777777" w:rsidR="00F71049" w:rsidRPr="00C000EB" w:rsidRDefault="00F71049" w:rsidP="00621570">
      <w:pPr>
        <w:pStyle w:val="TNCBodyText"/>
        <w:numPr>
          <w:ilvl w:val="0"/>
          <w:numId w:val="17"/>
        </w:numPr>
        <w:rPr>
          <w:rFonts w:ascii="Calibri" w:hAnsi="Calibri"/>
        </w:rPr>
      </w:pPr>
      <w:r w:rsidRPr="00C000EB">
        <w:rPr>
          <w:rFonts w:ascii="Calibri" w:hAnsi="Calibri"/>
        </w:rPr>
        <w:lastRenderedPageBreak/>
        <w:t>That marriage represents a formal and legally recognised commitment of two people to each other which is intended to be lifelong.</w:t>
      </w:r>
    </w:p>
    <w:p w14:paraId="75E45039" w14:textId="77777777" w:rsidR="00F71049" w:rsidRPr="00C000EB" w:rsidRDefault="00F71049" w:rsidP="00621570">
      <w:pPr>
        <w:pStyle w:val="TNCBodyText"/>
        <w:numPr>
          <w:ilvl w:val="0"/>
          <w:numId w:val="17"/>
        </w:numPr>
        <w:rPr>
          <w:rFonts w:ascii="Calibri" w:hAnsi="Calibri"/>
        </w:rPr>
      </w:pPr>
      <w:r w:rsidRPr="00C000EB">
        <w:rPr>
          <w:rFonts w:ascii="Calibri" w:hAnsi="Calibri"/>
        </w:rPr>
        <w:t>How to recognise if family relationships are making them feel unhappy or unsafe, and how to seek help or advice from others if needed.</w:t>
      </w:r>
    </w:p>
    <w:p w14:paraId="52E689E6" w14:textId="77777777" w:rsidR="00F71049" w:rsidRPr="00C000EB" w:rsidRDefault="00F71049" w:rsidP="004E0A1F">
      <w:pPr>
        <w:pStyle w:val="Heading3"/>
        <w:rPr>
          <w:rFonts w:ascii="Calibri" w:hAnsi="Calibri"/>
        </w:rPr>
      </w:pPr>
      <w:r w:rsidRPr="00C000EB">
        <w:rPr>
          <w:rFonts w:ascii="Calibri" w:hAnsi="Calibri"/>
        </w:rPr>
        <w:t>Caring friendships</w:t>
      </w:r>
    </w:p>
    <w:p w14:paraId="71452BAC" w14:textId="77777777" w:rsidR="00F71049" w:rsidRPr="00C000EB" w:rsidRDefault="00F71049" w:rsidP="00F71049">
      <w:pPr>
        <w:pStyle w:val="TNCBodyText"/>
        <w:rPr>
          <w:rFonts w:ascii="Calibri" w:hAnsi="Calibri"/>
        </w:rPr>
      </w:pPr>
      <w:r w:rsidRPr="00C000EB">
        <w:rPr>
          <w:rFonts w:ascii="Calibri" w:hAnsi="Calibri"/>
        </w:rPr>
        <w:t>By the end of primary school, pupils will know:</w:t>
      </w:r>
    </w:p>
    <w:p w14:paraId="05A94DA3" w14:textId="77777777" w:rsidR="00F71049" w:rsidRPr="00C000EB" w:rsidRDefault="00F71049" w:rsidP="00621570">
      <w:pPr>
        <w:pStyle w:val="TNCBodyText"/>
        <w:numPr>
          <w:ilvl w:val="0"/>
          <w:numId w:val="18"/>
        </w:numPr>
        <w:rPr>
          <w:rFonts w:ascii="Calibri" w:hAnsi="Calibri"/>
        </w:rPr>
      </w:pPr>
      <w:r w:rsidRPr="00C000EB">
        <w:rPr>
          <w:rFonts w:ascii="Calibri" w:hAnsi="Calibri"/>
        </w:rPr>
        <w:t>How important friendships are in making us feel happy and secure, and how people choose and make friends.</w:t>
      </w:r>
    </w:p>
    <w:p w14:paraId="4B142C46" w14:textId="77777777" w:rsidR="00F71049" w:rsidRPr="00C000EB" w:rsidRDefault="00F71049" w:rsidP="00621570">
      <w:pPr>
        <w:pStyle w:val="TNCBodyText"/>
        <w:numPr>
          <w:ilvl w:val="0"/>
          <w:numId w:val="18"/>
        </w:numPr>
        <w:rPr>
          <w:rFonts w:ascii="Calibri" w:hAnsi="Calibri"/>
        </w:rPr>
      </w:pPr>
      <w:r w:rsidRPr="00C000EB">
        <w:rPr>
          <w:rFonts w:ascii="Calibri" w:hAnsi="Calibri"/>
        </w:rPr>
        <w:t>The characteristics of friendships, including mutual respect, truthfulness, trustworthiness, loyalty, kindness, generosity, trust, sharing interests and experiences, and support with problems and difficulties.</w:t>
      </w:r>
    </w:p>
    <w:p w14:paraId="5FF34CE6" w14:textId="77777777" w:rsidR="00F71049" w:rsidRPr="00C000EB" w:rsidRDefault="00F71049" w:rsidP="00621570">
      <w:pPr>
        <w:pStyle w:val="TNCBodyText"/>
        <w:numPr>
          <w:ilvl w:val="0"/>
          <w:numId w:val="18"/>
        </w:numPr>
        <w:rPr>
          <w:rFonts w:ascii="Calibri" w:hAnsi="Calibri"/>
        </w:rPr>
      </w:pPr>
      <w:r w:rsidRPr="00C000EB">
        <w:rPr>
          <w:rFonts w:ascii="Calibri" w:hAnsi="Calibri"/>
        </w:rPr>
        <w:t>That healthy friendships are positive and welcoming towards others, and do not make others feel lonely or excluded.</w:t>
      </w:r>
    </w:p>
    <w:p w14:paraId="13D9FABC" w14:textId="77777777" w:rsidR="00F71049" w:rsidRPr="00C000EB" w:rsidRDefault="00F71049" w:rsidP="00621570">
      <w:pPr>
        <w:pStyle w:val="TNCBodyText"/>
        <w:numPr>
          <w:ilvl w:val="0"/>
          <w:numId w:val="18"/>
        </w:numPr>
        <w:rPr>
          <w:rFonts w:ascii="Calibri" w:hAnsi="Calibri"/>
        </w:rPr>
      </w:pPr>
      <w:r w:rsidRPr="00C000EB">
        <w:rPr>
          <w:rFonts w:ascii="Calibri" w:hAnsi="Calibri"/>
        </w:rPr>
        <w:t>That most friendships have ups and downs, but that these can often be worked through so that the friendship is repaired or even strengthened, and that resorting to violence is never right.</w:t>
      </w:r>
    </w:p>
    <w:p w14:paraId="2C74B658" w14:textId="77777777" w:rsidR="00F71049" w:rsidRPr="00C000EB" w:rsidRDefault="00F71049" w:rsidP="00621570">
      <w:pPr>
        <w:pStyle w:val="TNCBodyText"/>
        <w:numPr>
          <w:ilvl w:val="0"/>
          <w:numId w:val="18"/>
        </w:numPr>
        <w:rPr>
          <w:rFonts w:ascii="Calibri" w:hAnsi="Calibri"/>
        </w:rPr>
      </w:pPr>
      <w:r w:rsidRPr="00C000EB">
        <w:rPr>
          <w:rFonts w:ascii="Calibri" w:hAnsi="Calibri"/>
        </w:rPr>
        <w:t>How to recognise who to trust and who not to trust.</w:t>
      </w:r>
    </w:p>
    <w:p w14:paraId="148422B7" w14:textId="77777777" w:rsidR="00F71049" w:rsidRPr="00C000EB" w:rsidRDefault="00F71049" w:rsidP="00621570">
      <w:pPr>
        <w:pStyle w:val="TNCBodyText"/>
        <w:numPr>
          <w:ilvl w:val="0"/>
          <w:numId w:val="18"/>
        </w:numPr>
        <w:rPr>
          <w:rFonts w:ascii="Calibri" w:hAnsi="Calibri"/>
        </w:rPr>
      </w:pPr>
      <w:r w:rsidRPr="00C000EB">
        <w:rPr>
          <w:rFonts w:ascii="Calibri" w:hAnsi="Calibri"/>
        </w:rPr>
        <w:t xml:space="preserve">How to judge when a friendship is making them feel unhappy or uncomfortable. </w:t>
      </w:r>
    </w:p>
    <w:p w14:paraId="2C348AAB" w14:textId="77777777" w:rsidR="00F71049" w:rsidRPr="00C000EB" w:rsidRDefault="00F71049" w:rsidP="00621570">
      <w:pPr>
        <w:pStyle w:val="TNCBodyText"/>
        <w:numPr>
          <w:ilvl w:val="0"/>
          <w:numId w:val="18"/>
        </w:numPr>
        <w:rPr>
          <w:rFonts w:ascii="Calibri" w:hAnsi="Calibri"/>
        </w:rPr>
      </w:pPr>
      <w:r w:rsidRPr="00C000EB">
        <w:rPr>
          <w:rFonts w:ascii="Calibri" w:hAnsi="Calibri"/>
        </w:rPr>
        <w:t xml:space="preserve">How to manage conflict. </w:t>
      </w:r>
    </w:p>
    <w:p w14:paraId="76B880D5" w14:textId="77777777" w:rsidR="00F71049" w:rsidRPr="00C000EB" w:rsidRDefault="00F71049" w:rsidP="00621570">
      <w:pPr>
        <w:pStyle w:val="TNCBodyText"/>
        <w:numPr>
          <w:ilvl w:val="0"/>
          <w:numId w:val="18"/>
        </w:numPr>
        <w:rPr>
          <w:rFonts w:ascii="Calibri" w:hAnsi="Calibri"/>
        </w:rPr>
      </w:pPr>
      <w:r w:rsidRPr="00C000EB">
        <w:rPr>
          <w:rFonts w:ascii="Calibri" w:hAnsi="Calibri"/>
        </w:rPr>
        <w:t>How to manage different situations and how to seek help from others if needed.</w:t>
      </w:r>
    </w:p>
    <w:p w14:paraId="1F336CDB" w14:textId="3B890397" w:rsidR="00F71049" w:rsidRPr="00C000EB" w:rsidRDefault="00F71049" w:rsidP="00766F98">
      <w:pPr>
        <w:pStyle w:val="Heading3"/>
        <w:rPr>
          <w:rFonts w:ascii="Calibri" w:hAnsi="Calibri"/>
        </w:rPr>
      </w:pPr>
      <w:r w:rsidRPr="00C000EB">
        <w:rPr>
          <w:rFonts w:ascii="Calibri" w:hAnsi="Calibri"/>
        </w:rPr>
        <w:t xml:space="preserve">Respectful relationships </w:t>
      </w:r>
    </w:p>
    <w:p w14:paraId="12E3E29B" w14:textId="7C51ABED" w:rsidR="00F71049" w:rsidRPr="00C000EB" w:rsidRDefault="00F71049" w:rsidP="00F71049">
      <w:pPr>
        <w:pStyle w:val="TNCBodyText"/>
        <w:rPr>
          <w:rFonts w:ascii="Calibri" w:hAnsi="Calibri"/>
        </w:rPr>
      </w:pPr>
      <w:r w:rsidRPr="00C000EB">
        <w:rPr>
          <w:rFonts w:ascii="Calibri" w:hAnsi="Calibri"/>
        </w:rPr>
        <w:t>By the end of primary school, pupils will know:</w:t>
      </w:r>
    </w:p>
    <w:p w14:paraId="4B790E01" w14:textId="63BBF1A1" w:rsidR="00F71049" w:rsidRPr="00C000EB" w:rsidRDefault="00F71049" w:rsidP="00621570">
      <w:pPr>
        <w:pStyle w:val="TNCBodyText"/>
        <w:numPr>
          <w:ilvl w:val="0"/>
          <w:numId w:val="19"/>
        </w:numPr>
        <w:rPr>
          <w:rFonts w:ascii="Calibri" w:hAnsi="Calibri"/>
        </w:rPr>
      </w:pPr>
      <w:r w:rsidRPr="00C000EB">
        <w:rPr>
          <w:rFonts w:ascii="Calibri" w:hAnsi="Calibri"/>
        </w:rPr>
        <w:t>The importance of respecting others – even when they are very different from them</w:t>
      </w:r>
      <w:r w:rsidR="008124B8" w:rsidRPr="00C000EB">
        <w:rPr>
          <w:rFonts w:ascii="Calibri" w:hAnsi="Calibri"/>
        </w:rPr>
        <w:t xml:space="preserve"> (for example, physically, character, personality or background)</w:t>
      </w:r>
      <w:r w:rsidRPr="00C000EB">
        <w:rPr>
          <w:rFonts w:ascii="Calibri" w:hAnsi="Calibri"/>
        </w:rPr>
        <w:t>,</w:t>
      </w:r>
      <w:r w:rsidR="008124B8" w:rsidRPr="00C000EB">
        <w:rPr>
          <w:rFonts w:ascii="Calibri" w:hAnsi="Calibri"/>
        </w:rPr>
        <w:t xml:space="preserve"> or</w:t>
      </w:r>
      <w:r w:rsidRPr="00C000EB">
        <w:rPr>
          <w:rFonts w:ascii="Calibri" w:hAnsi="Calibri"/>
        </w:rPr>
        <w:t xml:space="preserve"> make different choices, or have different preferences or beliefs. </w:t>
      </w:r>
    </w:p>
    <w:p w14:paraId="7E1B10F4" w14:textId="77777777" w:rsidR="00F71049" w:rsidRPr="00C000EB" w:rsidRDefault="00F71049" w:rsidP="00621570">
      <w:pPr>
        <w:pStyle w:val="TNCBodyText"/>
        <w:numPr>
          <w:ilvl w:val="0"/>
          <w:numId w:val="19"/>
        </w:numPr>
        <w:rPr>
          <w:rFonts w:ascii="Calibri" w:hAnsi="Calibri"/>
        </w:rPr>
      </w:pPr>
      <w:r w:rsidRPr="00C000EB">
        <w:rPr>
          <w:rFonts w:ascii="Calibri" w:hAnsi="Calibri"/>
        </w:rPr>
        <w:t>Which practical steps they can take in a range of different contexts to improve or support respectful relationships.</w:t>
      </w:r>
    </w:p>
    <w:p w14:paraId="6F66639D" w14:textId="77777777" w:rsidR="00F71049" w:rsidRPr="00C000EB" w:rsidRDefault="00F71049" w:rsidP="00621570">
      <w:pPr>
        <w:pStyle w:val="TNCBodyText"/>
        <w:numPr>
          <w:ilvl w:val="0"/>
          <w:numId w:val="19"/>
        </w:numPr>
        <w:rPr>
          <w:rFonts w:ascii="Calibri" w:hAnsi="Calibri"/>
        </w:rPr>
      </w:pPr>
      <w:r w:rsidRPr="00C000EB">
        <w:rPr>
          <w:rFonts w:ascii="Calibri" w:hAnsi="Calibri"/>
        </w:rPr>
        <w:t>The conventions of courtesy and manners.</w:t>
      </w:r>
    </w:p>
    <w:p w14:paraId="46086B5B" w14:textId="77777777" w:rsidR="00F71049" w:rsidRPr="00C000EB" w:rsidRDefault="00F71049" w:rsidP="00621570">
      <w:pPr>
        <w:pStyle w:val="TNCBodyText"/>
        <w:numPr>
          <w:ilvl w:val="0"/>
          <w:numId w:val="19"/>
        </w:numPr>
        <w:rPr>
          <w:rFonts w:ascii="Calibri" w:hAnsi="Calibri"/>
        </w:rPr>
      </w:pPr>
      <w:r w:rsidRPr="00C000EB">
        <w:rPr>
          <w:rFonts w:ascii="Calibri" w:hAnsi="Calibri"/>
        </w:rPr>
        <w:t>The importance of self-respect and how this links to their own happiness.</w:t>
      </w:r>
    </w:p>
    <w:p w14:paraId="4C0B5C7F" w14:textId="77777777" w:rsidR="00F71049" w:rsidRPr="00C000EB" w:rsidRDefault="00F71049" w:rsidP="00621570">
      <w:pPr>
        <w:pStyle w:val="TNCBodyText"/>
        <w:numPr>
          <w:ilvl w:val="0"/>
          <w:numId w:val="19"/>
        </w:numPr>
        <w:rPr>
          <w:rFonts w:ascii="Calibri" w:hAnsi="Calibri"/>
        </w:rPr>
      </w:pPr>
      <w:r w:rsidRPr="00C000EB">
        <w:rPr>
          <w:rFonts w:ascii="Calibri" w:hAnsi="Calibri"/>
        </w:rPr>
        <w:t>That in school and wider society they can expect to be treated with respect by others, and that in turn they should show due respect to others, including those in positions of authority.</w:t>
      </w:r>
    </w:p>
    <w:p w14:paraId="6AE85731" w14:textId="7B25137B" w:rsidR="00F71049" w:rsidRPr="00C000EB" w:rsidRDefault="00F71049" w:rsidP="00621570">
      <w:pPr>
        <w:pStyle w:val="TNCBodyText"/>
        <w:numPr>
          <w:ilvl w:val="0"/>
          <w:numId w:val="19"/>
        </w:numPr>
        <w:rPr>
          <w:rFonts w:ascii="Calibri" w:hAnsi="Calibri"/>
        </w:rPr>
      </w:pPr>
      <w:r w:rsidRPr="00C000EB">
        <w:rPr>
          <w:rFonts w:ascii="Calibri" w:hAnsi="Calibri"/>
        </w:rPr>
        <w:lastRenderedPageBreak/>
        <w:t>About the different types of bullying (including cyberbullying), the impact of bullying, responsibilities of bystanders</w:t>
      </w:r>
      <w:r w:rsidR="008124B8" w:rsidRPr="00C000EB">
        <w:rPr>
          <w:rFonts w:ascii="Calibri" w:hAnsi="Calibri"/>
        </w:rPr>
        <w:t xml:space="preserve"> and</w:t>
      </w:r>
      <w:r w:rsidRPr="00C000EB">
        <w:rPr>
          <w:rFonts w:ascii="Calibri" w:hAnsi="Calibri"/>
        </w:rPr>
        <w:t xml:space="preserve"> to report bullying to an adult, and how to seek help.</w:t>
      </w:r>
    </w:p>
    <w:p w14:paraId="6E65D195" w14:textId="77777777" w:rsidR="00F71049" w:rsidRPr="00C000EB" w:rsidRDefault="00F71049" w:rsidP="00621570">
      <w:pPr>
        <w:pStyle w:val="TNCBodyText"/>
        <w:numPr>
          <w:ilvl w:val="0"/>
          <w:numId w:val="19"/>
        </w:numPr>
        <w:rPr>
          <w:rFonts w:ascii="Calibri" w:hAnsi="Calibri"/>
        </w:rPr>
      </w:pPr>
      <w:r w:rsidRPr="00C000EB">
        <w:rPr>
          <w:rFonts w:ascii="Calibri" w:hAnsi="Calibri"/>
        </w:rPr>
        <w:t>What a stereotype is, and how they can be unfair, negative or destructive.</w:t>
      </w:r>
    </w:p>
    <w:p w14:paraId="532638CA" w14:textId="77777777" w:rsidR="00F71049" w:rsidRPr="00C000EB" w:rsidRDefault="00F71049" w:rsidP="00621570">
      <w:pPr>
        <w:pStyle w:val="TNCBodyText"/>
        <w:numPr>
          <w:ilvl w:val="0"/>
          <w:numId w:val="19"/>
        </w:numPr>
        <w:rPr>
          <w:rFonts w:ascii="Calibri" w:hAnsi="Calibri"/>
        </w:rPr>
      </w:pPr>
      <w:r w:rsidRPr="00C000EB">
        <w:rPr>
          <w:rFonts w:ascii="Calibri" w:hAnsi="Calibri"/>
        </w:rPr>
        <w:t>The importance of permission-seeking and giving in relationships with friends, peers and adults.</w:t>
      </w:r>
    </w:p>
    <w:p w14:paraId="7C5D7A5E" w14:textId="77777777" w:rsidR="00F71049" w:rsidRPr="00C000EB" w:rsidRDefault="00F71049" w:rsidP="00AA0BFA">
      <w:pPr>
        <w:pStyle w:val="Heading3"/>
        <w:rPr>
          <w:rFonts w:ascii="Calibri" w:hAnsi="Calibri"/>
        </w:rPr>
      </w:pPr>
      <w:r w:rsidRPr="00C000EB">
        <w:rPr>
          <w:rFonts w:ascii="Calibri" w:hAnsi="Calibri"/>
        </w:rPr>
        <w:t>Online relationships</w:t>
      </w:r>
    </w:p>
    <w:p w14:paraId="292C51F3" w14:textId="77777777" w:rsidR="00F71049" w:rsidRPr="00C000EB" w:rsidRDefault="00F71049" w:rsidP="00F71049">
      <w:pPr>
        <w:pStyle w:val="TNCBodyText"/>
        <w:rPr>
          <w:rFonts w:ascii="Calibri" w:hAnsi="Calibri"/>
        </w:rPr>
      </w:pPr>
      <w:r w:rsidRPr="00C000EB">
        <w:rPr>
          <w:rFonts w:ascii="Calibri" w:hAnsi="Calibri"/>
        </w:rPr>
        <w:t>By the end of primary school, pupils will know:</w:t>
      </w:r>
    </w:p>
    <w:p w14:paraId="24509D0A" w14:textId="77777777" w:rsidR="00F71049" w:rsidRPr="00C000EB" w:rsidRDefault="00F71049" w:rsidP="00621570">
      <w:pPr>
        <w:pStyle w:val="TNCBodyText"/>
        <w:numPr>
          <w:ilvl w:val="0"/>
          <w:numId w:val="20"/>
        </w:numPr>
        <w:rPr>
          <w:rFonts w:ascii="Calibri" w:hAnsi="Calibri"/>
        </w:rPr>
      </w:pPr>
      <w:r w:rsidRPr="00C000EB">
        <w:rPr>
          <w:rFonts w:ascii="Calibri" w:hAnsi="Calibri"/>
        </w:rPr>
        <w:t>That people sometimes behave differently online, including pretending to be someone they are not.</w:t>
      </w:r>
    </w:p>
    <w:p w14:paraId="43A5403B" w14:textId="77777777" w:rsidR="00F71049" w:rsidRPr="00C000EB" w:rsidRDefault="00F71049" w:rsidP="00621570">
      <w:pPr>
        <w:pStyle w:val="TNCBodyText"/>
        <w:numPr>
          <w:ilvl w:val="0"/>
          <w:numId w:val="20"/>
        </w:numPr>
        <w:rPr>
          <w:rFonts w:ascii="Calibri" w:hAnsi="Calibri"/>
        </w:rPr>
      </w:pPr>
      <w:r w:rsidRPr="00C000EB">
        <w:rPr>
          <w:rFonts w:ascii="Calibri" w:hAnsi="Calibri"/>
        </w:rPr>
        <w:t>That the same principles apply to online relationships as to face-to-face relationships, including the importance of respect for others online, even when we are anonymous.</w:t>
      </w:r>
    </w:p>
    <w:p w14:paraId="359DE8BB" w14:textId="77777777" w:rsidR="00F71049" w:rsidRPr="00C000EB" w:rsidRDefault="00F71049" w:rsidP="00621570">
      <w:pPr>
        <w:pStyle w:val="TNCBodyText"/>
        <w:numPr>
          <w:ilvl w:val="0"/>
          <w:numId w:val="20"/>
        </w:numPr>
        <w:rPr>
          <w:rFonts w:ascii="Calibri" w:hAnsi="Calibri"/>
        </w:rPr>
      </w:pPr>
      <w:r w:rsidRPr="00C000EB">
        <w:rPr>
          <w:rFonts w:ascii="Calibri" w:hAnsi="Calibri"/>
        </w:rPr>
        <w:t>The rules and principles for keeping safe online.</w:t>
      </w:r>
    </w:p>
    <w:p w14:paraId="05F62AD9" w14:textId="77777777" w:rsidR="00F71049" w:rsidRPr="00C000EB" w:rsidRDefault="00F71049" w:rsidP="00621570">
      <w:pPr>
        <w:pStyle w:val="TNCBodyText"/>
        <w:numPr>
          <w:ilvl w:val="0"/>
          <w:numId w:val="20"/>
        </w:numPr>
        <w:rPr>
          <w:rFonts w:ascii="Calibri" w:hAnsi="Calibri"/>
        </w:rPr>
      </w:pPr>
      <w:r w:rsidRPr="00C000EB">
        <w:rPr>
          <w:rFonts w:ascii="Calibri" w:hAnsi="Calibri"/>
        </w:rPr>
        <w:t>How to recognise harmful content and contact online, and how to report these.</w:t>
      </w:r>
    </w:p>
    <w:p w14:paraId="4FD6834C" w14:textId="77777777" w:rsidR="00F71049" w:rsidRPr="00C000EB" w:rsidRDefault="00F71049" w:rsidP="00621570">
      <w:pPr>
        <w:pStyle w:val="TNCBodyText"/>
        <w:numPr>
          <w:ilvl w:val="0"/>
          <w:numId w:val="20"/>
        </w:numPr>
        <w:rPr>
          <w:rFonts w:ascii="Calibri" w:hAnsi="Calibri"/>
        </w:rPr>
      </w:pPr>
      <w:r w:rsidRPr="00C000EB">
        <w:rPr>
          <w:rFonts w:ascii="Calibri" w:hAnsi="Calibri"/>
        </w:rPr>
        <w:t>How to critically consider their online friendships and sources of information.</w:t>
      </w:r>
    </w:p>
    <w:p w14:paraId="7377EAD9" w14:textId="77777777" w:rsidR="00F71049" w:rsidRPr="00C000EB" w:rsidRDefault="00F71049" w:rsidP="00621570">
      <w:pPr>
        <w:pStyle w:val="TNCBodyText"/>
        <w:numPr>
          <w:ilvl w:val="0"/>
          <w:numId w:val="20"/>
        </w:numPr>
        <w:rPr>
          <w:rFonts w:ascii="Calibri" w:hAnsi="Calibri"/>
        </w:rPr>
      </w:pPr>
      <w:r w:rsidRPr="00C000EB">
        <w:rPr>
          <w:rFonts w:ascii="Calibri" w:hAnsi="Calibri"/>
        </w:rPr>
        <w:t>The risks associated with people they have never met.</w:t>
      </w:r>
    </w:p>
    <w:p w14:paraId="5A798AC8" w14:textId="77777777" w:rsidR="00F71049" w:rsidRPr="00C000EB" w:rsidRDefault="00F71049" w:rsidP="00621570">
      <w:pPr>
        <w:pStyle w:val="TNCBodyText"/>
        <w:numPr>
          <w:ilvl w:val="0"/>
          <w:numId w:val="20"/>
        </w:numPr>
        <w:rPr>
          <w:rFonts w:ascii="Calibri" w:hAnsi="Calibri"/>
        </w:rPr>
      </w:pPr>
      <w:r w:rsidRPr="00C000EB">
        <w:rPr>
          <w:rFonts w:ascii="Calibri" w:hAnsi="Calibri"/>
        </w:rPr>
        <w:t>How information and data is shared and used online.</w:t>
      </w:r>
    </w:p>
    <w:p w14:paraId="03CDEF8E" w14:textId="77777777" w:rsidR="00F71049" w:rsidRPr="00C000EB" w:rsidRDefault="00F71049" w:rsidP="00AA0BFA">
      <w:pPr>
        <w:pStyle w:val="Heading3"/>
        <w:rPr>
          <w:rFonts w:ascii="Calibri" w:hAnsi="Calibri"/>
        </w:rPr>
      </w:pPr>
      <w:r w:rsidRPr="00C000EB">
        <w:rPr>
          <w:rFonts w:ascii="Calibri" w:hAnsi="Calibri"/>
        </w:rPr>
        <w:t>Being safe</w:t>
      </w:r>
    </w:p>
    <w:p w14:paraId="0E6BC659" w14:textId="77777777" w:rsidR="00F71049" w:rsidRPr="00C000EB" w:rsidRDefault="00F71049" w:rsidP="00F71049">
      <w:pPr>
        <w:pStyle w:val="TNCBodyText"/>
        <w:rPr>
          <w:rFonts w:ascii="Calibri" w:hAnsi="Calibri"/>
        </w:rPr>
      </w:pPr>
      <w:r w:rsidRPr="00C000EB">
        <w:rPr>
          <w:rFonts w:ascii="Calibri" w:hAnsi="Calibri"/>
        </w:rPr>
        <w:t>By the end of primary school, pupils will know:</w:t>
      </w:r>
    </w:p>
    <w:p w14:paraId="57A4FACE" w14:textId="77777777" w:rsidR="00F71049" w:rsidRPr="00C000EB" w:rsidRDefault="00F71049" w:rsidP="00621570">
      <w:pPr>
        <w:pStyle w:val="TNCBodyText"/>
        <w:numPr>
          <w:ilvl w:val="0"/>
          <w:numId w:val="21"/>
        </w:numPr>
        <w:rPr>
          <w:rFonts w:ascii="Calibri" w:hAnsi="Calibri"/>
        </w:rPr>
      </w:pPr>
      <w:r w:rsidRPr="00C000EB">
        <w:rPr>
          <w:rFonts w:ascii="Calibri" w:hAnsi="Calibri"/>
        </w:rPr>
        <w:t>What sorts of boundaries are appropriate in friendships with peers and others – including in a digital context.</w:t>
      </w:r>
    </w:p>
    <w:p w14:paraId="6F368CB2" w14:textId="77777777" w:rsidR="00F71049" w:rsidRPr="00C000EB" w:rsidRDefault="00F71049" w:rsidP="00621570">
      <w:pPr>
        <w:pStyle w:val="TNCBodyText"/>
        <w:numPr>
          <w:ilvl w:val="0"/>
          <w:numId w:val="21"/>
        </w:numPr>
        <w:rPr>
          <w:rFonts w:ascii="Calibri" w:hAnsi="Calibri"/>
        </w:rPr>
      </w:pPr>
      <w:r w:rsidRPr="00C000EB">
        <w:rPr>
          <w:rFonts w:ascii="Calibri" w:hAnsi="Calibri"/>
        </w:rPr>
        <w:t>About the concept of privacy and the implications of it for both children and adults.</w:t>
      </w:r>
    </w:p>
    <w:p w14:paraId="1AC07D08" w14:textId="77777777" w:rsidR="00F71049" w:rsidRPr="00C000EB" w:rsidRDefault="00F71049" w:rsidP="00621570">
      <w:pPr>
        <w:pStyle w:val="TNCBodyText"/>
        <w:numPr>
          <w:ilvl w:val="0"/>
          <w:numId w:val="21"/>
        </w:numPr>
        <w:rPr>
          <w:rFonts w:ascii="Calibri" w:hAnsi="Calibri"/>
        </w:rPr>
      </w:pPr>
      <w:r w:rsidRPr="00C000EB">
        <w:rPr>
          <w:rFonts w:ascii="Calibri" w:hAnsi="Calibri"/>
        </w:rPr>
        <w:t>That it is not always right to keep secrets if they relate to being safe.</w:t>
      </w:r>
    </w:p>
    <w:p w14:paraId="658952D4" w14:textId="77777777" w:rsidR="00F71049" w:rsidRPr="00C000EB" w:rsidRDefault="00F71049" w:rsidP="00621570">
      <w:pPr>
        <w:pStyle w:val="TNCBodyText"/>
        <w:numPr>
          <w:ilvl w:val="0"/>
          <w:numId w:val="21"/>
        </w:numPr>
        <w:rPr>
          <w:rFonts w:ascii="Calibri" w:hAnsi="Calibri"/>
        </w:rPr>
      </w:pPr>
      <w:r w:rsidRPr="00C000EB">
        <w:rPr>
          <w:rFonts w:ascii="Calibri" w:hAnsi="Calibri"/>
        </w:rPr>
        <w:t>That each person’s body belongs to them, and the differences between appropriate and inappropriate or unsafe physical, and other, contact.</w:t>
      </w:r>
    </w:p>
    <w:p w14:paraId="603B6E53" w14:textId="77777777" w:rsidR="00F71049" w:rsidRPr="00C000EB" w:rsidRDefault="00F71049" w:rsidP="00621570">
      <w:pPr>
        <w:pStyle w:val="TNCBodyText"/>
        <w:numPr>
          <w:ilvl w:val="0"/>
          <w:numId w:val="21"/>
        </w:numPr>
        <w:rPr>
          <w:rFonts w:ascii="Calibri" w:hAnsi="Calibri"/>
        </w:rPr>
      </w:pPr>
      <w:r w:rsidRPr="00C000EB">
        <w:rPr>
          <w:rFonts w:ascii="Calibri" w:hAnsi="Calibri"/>
        </w:rPr>
        <w:t>How to respond safely and appropriately to adults they may encounter, including online, who they do not know.</w:t>
      </w:r>
    </w:p>
    <w:p w14:paraId="630441CA" w14:textId="77777777" w:rsidR="00F71049" w:rsidRPr="00C000EB" w:rsidRDefault="00F71049" w:rsidP="00621570">
      <w:pPr>
        <w:pStyle w:val="TNCBodyText"/>
        <w:numPr>
          <w:ilvl w:val="0"/>
          <w:numId w:val="21"/>
        </w:numPr>
        <w:rPr>
          <w:rFonts w:ascii="Calibri" w:hAnsi="Calibri"/>
        </w:rPr>
      </w:pPr>
      <w:r w:rsidRPr="00C000EB">
        <w:rPr>
          <w:rFonts w:ascii="Calibri" w:hAnsi="Calibri"/>
        </w:rPr>
        <w:t>How to recognise and report feelings of being unsafe or feeling bad about any adult.</w:t>
      </w:r>
    </w:p>
    <w:p w14:paraId="355CC1D8" w14:textId="77777777" w:rsidR="00F71049" w:rsidRPr="00C000EB" w:rsidRDefault="00F71049" w:rsidP="00621570">
      <w:pPr>
        <w:pStyle w:val="TNCBodyText"/>
        <w:numPr>
          <w:ilvl w:val="0"/>
          <w:numId w:val="21"/>
        </w:numPr>
        <w:rPr>
          <w:rFonts w:ascii="Calibri" w:hAnsi="Calibri"/>
        </w:rPr>
      </w:pPr>
      <w:r w:rsidRPr="00C000EB">
        <w:rPr>
          <w:rFonts w:ascii="Calibri" w:hAnsi="Calibri"/>
        </w:rPr>
        <w:t>How to ask for advice or help for themselves and others, and to keep trying until they are heard.</w:t>
      </w:r>
    </w:p>
    <w:p w14:paraId="42853EAE" w14:textId="77777777" w:rsidR="00F71049" w:rsidRPr="00C000EB" w:rsidRDefault="00F71049" w:rsidP="00621570">
      <w:pPr>
        <w:pStyle w:val="TNCBodyText"/>
        <w:numPr>
          <w:ilvl w:val="0"/>
          <w:numId w:val="21"/>
        </w:numPr>
        <w:rPr>
          <w:rFonts w:ascii="Calibri" w:hAnsi="Calibri"/>
        </w:rPr>
      </w:pPr>
      <w:r w:rsidRPr="00C000EB">
        <w:rPr>
          <w:rFonts w:ascii="Calibri" w:hAnsi="Calibri"/>
        </w:rPr>
        <w:t>How to report concerns or abuse, and the vocabulary and confidence needed to do so.</w:t>
      </w:r>
    </w:p>
    <w:p w14:paraId="0CC2706E" w14:textId="77777777" w:rsidR="00F71049" w:rsidRPr="00C000EB" w:rsidRDefault="00F71049" w:rsidP="00621570">
      <w:pPr>
        <w:pStyle w:val="TNCBodyText"/>
        <w:numPr>
          <w:ilvl w:val="0"/>
          <w:numId w:val="21"/>
        </w:numPr>
        <w:rPr>
          <w:rFonts w:ascii="Calibri" w:hAnsi="Calibri"/>
        </w:rPr>
      </w:pPr>
      <w:r w:rsidRPr="00C000EB">
        <w:rPr>
          <w:rFonts w:ascii="Calibri" w:hAnsi="Calibri"/>
        </w:rPr>
        <w:lastRenderedPageBreak/>
        <w:t>Where to seek advice, for example, from their family, their school and other sources.</w:t>
      </w:r>
    </w:p>
    <w:p w14:paraId="65C7CF2F" w14:textId="4C70A5F3" w:rsidR="009761BC" w:rsidRPr="00C000EB" w:rsidRDefault="008410C9" w:rsidP="008410C9">
      <w:pPr>
        <w:pStyle w:val="Heading2"/>
        <w:rPr>
          <w:rFonts w:ascii="Calibri" w:hAnsi="Calibri"/>
        </w:rPr>
      </w:pPr>
      <w:bookmarkStart w:id="8" w:name="_Relationships_education_per"/>
      <w:bookmarkEnd w:id="8"/>
      <w:r w:rsidRPr="00C000EB">
        <w:rPr>
          <w:rFonts w:ascii="Calibri" w:hAnsi="Calibri"/>
        </w:rPr>
        <w:t xml:space="preserve">Relationships education </w:t>
      </w:r>
      <w:r w:rsidR="0037046E" w:rsidRPr="00C000EB">
        <w:rPr>
          <w:rFonts w:ascii="Calibri" w:hAnsi="Calibri"/>
        </w:rPr>
        <w:t>per year group</w:t>
      </w:r>
    </w:p>
    <w:p w14:paraId="1A3D2465" w14:textId="6D237DD0" w:rsidR="00E849CC" w:rsidRPr="00C000EB" w:rsidRDefault="00E849CC" w:rsidP="00AA423E">
      <w:pPr>
        <w:pStyle w:val="TNCBodyText"/>
        <w:rPr>
          <w:rFonts w:ascii="Calibri" w:hAnsi="Calibri"/>
        </w:rPr>
      </w:pPr>
      <w:r w:rsidRPr="00C000EB">
        <w:rPr>
          <w:rFonts w:ascii="Calibri" w:hAnsi="Calibri"/>
        </w:rPr>
        <w:t>The school is free to determine, within the statutory curriculum content outlined in the ‘</w:t>
      </w:r>
      <w:hyperlink w:anchor="_Relationships_education_overview" w:history="1">
        <w:r w:rsidRPr="00C000EB">
          <w:rPr>
            <w:rStyle w:val="Hyperlink"/>
            <w:rFonts w:ascii="Calibri" w:hAnsi="Calibri"/>
          </w:rPr>
          <w:t>Relationships education overview</w:t>
        </w:r>
      </w:hyperlink>
      <w:r w:rsidRPr="00C000EB">
        <w:rPr>
          <w:rFonts w:ascii="Calibri" w:hAnsi="Calibri"/>
        </w:rPr>
        <w:t>’ section, what pupils are taught during each year group.</w:t>
      </w:r>
    </w:p>
    <w:p w14:paraId="36A9EC31" w14:textId="77777777" w:rsidR="00E849CC" w:rsidRPr="00C000EB" w:rsidRDefault="00E849CC" w:rsidP="00AA423E">
      <w:pPr>
        <w:pStyle w:val="TNCBodyText"/>
        <w:rPr>
          <w:rFonts w:ascii="Calibri" w:hAnsi="Calibri"/>
        </w:rPr>
      </w:pPr>
      <w:r w:rsidRPr="00C000EB">
        <w:rPr>
          <w:rFonts w:ascii="Calibri" w:hAnsi="Calibri"/>
        </w:rPr>
        <w:t>The school always considers the age and development of pupils when deciding what will be taught in each year group. The school implements a progressive curriculum, in which topics are built upon prior knowledge taught in previous years as pupils progress through school, with a view to providing a smooth transition to secondary school.</w:t>
      </w:r>
    </w:p>
    <w:p w14:paraId="2FD6E1CD" w14:textId="77777777" w:rsidR="00E849CC" w:rsidRPr="00C000EB" w:rsidRDefault="00E849CC" w:rsidP="00965E52">
      <w:pPr>
        <w:pStyle w:val="Heading3"/>
        <w:rPr>
          <w:rFonts w:ascii="Calibri" w:hAnsi="Calibri"/>
        </w:rPr>
      </w:pPr>
      <w:r w:rsidRPr="00C000EB">
        <w:rPr>
          <w:rFonts w:ascii="Calibri" w:hAnsi="Calibri"/>
        </w:rPr>
        <w:t>Reception and Year 1</w:t>
      </w:r>
    </w:p>
    <w:p w14:paraId="61A152AF" w14:textId="77777777" w:rsidR="00E849CC" w:rsidRPr="00C000EB" w:rsidRDefault="00E849CC" w:rsidP="00AA423E">
      <w:pPr>
        <w:pStyle w:val="TNCBodyText"/>
        <w:rPr>
          <w:rFonts w:ascii="Calibri" w:hAnsi="Calibri"/>
          <w:b/>
          <w:bCs/>
        </w:rPr>
      </w:pPr>
      <w:r w:rsidRPr="00C000EB">
        <w:rPr>
          <w:rFonts w:ascii="Calibri" w:hAnsi="Calibri"/>
          <w:b/>
          <w:bCs/>
          <w:shd w:val="clear" w:color="auto" w:fill="E7E6E6" w:themeFill="background2"/>
        </w:rPr>
        <w:t>[Outline the content that is taught during Reception and Year 1. This is up to your school to decide.]</w:t>
      </w:r>
    </w:p>
    <w:p w14:paraId="04EDDBEB" w14:textId="77777777" w:rsidR="00E849CC" w:rsidRPr="00C000EB" w:rsidRDefault="00E849CC" w:rsidP="00965E52">
      <w:pPr>
        <w:pStyle w:val="Heading3"/>
        <w:rPr>
          <w:rFonts w:ascii="Calibri" w:hAnsi="Calibri"/>
        </w:rPr>
      </w:pPr>
      <w:r w:rsidRPr="00C000EB">
        <w:rPr>
          <w:rFonts w:ascii="Calibri" w:hAnsi="Calibri"/>
        </w:rPr>
        <w:t>Year 2</w:t>
      </w:r>
    </w:p>
    <w:p w14:paraId="341A7FC4" w14:textId="77777777" w:rsidR="00E849CC" w:rsidRPr="00C000EB" w:rsidRDefault="00E849CC" w:rsidP="00AA423E">
      <w:pPr>
        <w:pStyle w:val="TNCBodyText"/>
        <w:rPr>
          <w:rFonts w:ascii="Calibri" w:hAnsi="Calibri"/>
          <w:b/>
          <w:bCs/>
        </w:rPr>
      </w:pPr>
      <w:r w:rsidRPr="00C000EB">
        <w:rPr>
          <w:rFonts w:ascii="Calibri" w:hAnsi="Calibri"/>
          <w:b/>
          <w:bCs/>
          <w:shd w:val="clear" w:color="auto" w:fill="E7E6E6" w:themeFill="background2"/>
        </w:rPr>
        <w:t>[Outline the content that is taught during Year 2. This is up to your school to decide.]</w:t>
      </w:r>
    </w:p>
    <w:p w14:paraId="77A46149" w14:textId="77777777" w:rsidR="00E849CC" w:rsidRPr="00C000EB" w:rsidRDefault="00E849CC" w:rsidP="00965E52">
      <w:pPr>
        <w:pStyle w:val="Heading3"/>
        <w:rPr>
          <w:rFonts w:ascii="Calibri" w:hAnsi="Calibri"/>
        </w:rPr>
      </w:pPr>
      <w:r w:rsidRPr="00C000EB">
        <w:rPr>
          <w:rFonts w:ascii="Calibri" w:hAnsi="Calibri"/>
        </w:rPr>
        <w:t>Year 3</w:t>
      </w:r>
    </w:p>
    <w:p w14:paraId="78351A9D" w14:textId="77777777" w:rsidR="00E849CC" w:rsidRPr="00C000EB" w:rsidRDefault="00E849CC" w:rsidP="00AA423E">
      <w:pPr>
        <w:pStyle w:val="TNCBodyText"/>
        <w:rPr>
          <w:rFonts w:ascii="Calibri" w:hAnsi="Calibri"/>
          <w:b/>
          <w:bCs/>
        </w:rPr>
      </w:pPr>
      <w:r w:rsidRPr="00C000EB">
        <w:rPr>
          <w:rFonts w:ascii="Calibri" w:hAnsi="Calibri"/>
          <w:b/>
          <w:bCs/>
          <w:shd w:val="clear" w:color="auto" w:fill="E7E6E6" w:themeFill="background2"/>
        </w:rPr>
        <w:t>[Outline the content that is taught during Year 3. This is up to your school to decide.]</w:t>
      </w:r>
    </w:p>
    <w:p w14:paraId="284AE4DC" w14:textId="77777777" w:rsidR="00E849CC" w:rsidRPr="00C000EB" w:rsidRDefault="00E849CC" w:rsidP="00965E52">
      <w:pPr>
        <w:pStyle w:val="Heading3"/>
        <w:rPr>
          <w:rFonts w:ascii="Calibri" w:hAnsi="Calibri"/>
        </w:rPr>
      </w:pPr>
      <w:r w:rsidRPr="00C000EB">
        <w:rPr>
          <w:rFonts w:ascii="Calibri" w:hAnsi="Calibri"/>
        </w:rPr>
        <w:t>Year 4</w:t>
      </w:r>
    </w:p>
    <w:p w14:paraId="5C3A8E15" w14:textId="77777777" w:rsidR="00E849CC" w:rsidRPr="00C000EB" w:rsidRDefault="00E849CC" w:rsidP="00AA423E">
      <w:pPr>
        <w:pStyle w:val="TNCBodyText"/>
        <w:rPr>
          <w:rFonts w:ascii="Calibri" w:hAnsi="Calibri"/>
          <w:b/>
          <w:bCs/>
        </w:rPr>
      </w:pPr>
      <w:r w:rsidRPr="00C000EB">
        <w:rPr>
          <w:rFonts w:ascii="Calibri" w:hAnsi="Calibri"/>
          <w:b/>
          <w:bCs/>
          <w:shd w:val="clear" w:color="auto" w:fill="E7E6E6" w:themeFill="background2"/>
        </w:rPr>
        <w:t>[Outline the content that is taught during Year 4. This is up to your school to decide.]</w:t>
      </w:r>
    </w:p>
    <w:p w14:paraId="4D69A461" w14:textId="77777777" w:rsidR="00E849CC" w:rsidRPr="00C000EB" w:rsidRDefault="00E849CC" w:rsidP="00965E52">
      <w:pPr>
        <w:pStyle w:val="Heading3"/>
        <w:rPr>
          <w:rFonts w:ascii="Calibri" w:hAnsi="Calibri"/>
        </w:rPr>
      </w:pPr>
      <w:r w:rsidRPr="00C000EB">
        <w:rPr>
          <w:rFonts w:ascii="Calibri" w:hAnsi="Calibri"/>
        </w:rPr>
        <w:t>Year 5</w:t>
      </w:r>
    </w:p>
    <w:p w14:paraId="68D3F487" w14:textId="77777777" w:rsidR="00E849CC" w:rsidRPr="00C000EB" w:rsidRDefault="00E849CC" w:rsidP="00AA423E">
      <w:pPr>
        <w:pStyle w:val="TNCBodyText"/>
        <w:rPr>
          <w:rFonts w:ascii="Calibri" w:hAnsi="Calibri"/>
          <w:b/>
          <w:bCs/>
        </w:rPr>
      </w:pPr>
      <w:r w:rsidRPr="00C000EB">
        <w:rPr>
          <w:rFonts w:ascii="Calibri" w:hAnsi="Calibri"/>
          <w:b/>
          <w:bCs/>
          <w:shd w:val="clear" w:color="auto" w:fill="E7E6E6" w:themeFill="background2"/>
        </w:rPr>
        <w:t>[Outline the content that is taught during Year 5. This is up to your school to decide.]</w:t>
      </w:r>
    </w:p>
    <w:p w14:paraId="2658D056" w14:textId="77777777" w:rsidR="00E849CC" w:rsidRPr="00C000EB" w:rsidRDefault="00E849CC" w:rsidP="00965E52">
      <w:pPr>
        <w:pStyle w:val="Heading3"/>
        <w:rPr>
          <w:rFonts w:ascii="Calibri" w:hAnsi="Calibri"/>
        </w:rPr>
      </w:pPr>
      <w:r w:rsidRPr="00C000EB">
        <w:rPr>
          <w:rFonts w:ascii="Calibri" w:hAnsi="Calibri"/>
        </w:rPr>
        <w:t>Year 6</w:t>
      </w:r>
    </w:p>
    <w:p w14:paraId="158B0EFD" w14:textId="383D3F4C" w:rsidR="0037046E" w:rsidRPr="00C000EB" w:rsidRDefault="00E849CC" w:rsidP="00AA423E">
      <w:pPr>
        <w:pStyle w:val="TNCBodyText"/>
        <w:rPr>
          <w:rFonts w:ascii="Calibri" w:hAnsi="Calibri"/>
          <w:b/>
          <w:bCs/>
        </w:rPr>
      </w:pPr>
      <w:r w:rsidRPr="00C000EB">
        <w:rPr>
          <w:rFonts w:ascii="Calibri" w:hAnsi="Calibri"/>
          <w:b/>
          <w:bCs/>
          <w:shd w:val="clear" w:color="auto" w:fill="E7E6E6" w:themeFill="background2"/>
        </w:rPr>
        <w:t>[Outline the content that is taught during Year 6. This is up to your school to decide.]</w:t>
      </w:r>
    </w:p>
    <w:p w14:paraId="16164B97" w14:textId="4FA509EF" w:rsidR="00E849CC" w:rsidRPr="00C000EB" w:rsidRDefault="00621570" w:rsidP="00E849CC">
      <w:pPr>
        <w:pStyle w:val="Heading2"/>
        <w:rPr>
          <w:rFonts w:ascii="Calibri" w:hAnsi="Calibri"/>
        </w:rPr>
      </w:pPr>
      <w:bookmarkStart w:id="9" w:name="_Health_education_overview"/>
      <w:bookmarkEnd w:id="9"/>
      <w:r w:rsidRPr="00C000EB">
        <w:rPr>
          <w:rFonts w:ascii="Calibri" w:hAnsi="Calibri"/>
        </w:rPr>
        <w:t>Health education overview</w:t>
      </w:r>
    </w:p>
    <w:p w14:paraId="022655F4" w14:textId="77777777" w:rsidR="00C2169D" w:rsidRPr="00C000EB" w:rsidRDefault="00C2169D" w:rsidP="00C2169D">
      <w:pPr>
        <w:pStyle w:val="TNCBodyText"/>
        <w:rPr>
          <w:rFonts w:ascii="Calibri" w:hAnsi="Calibri"/>
        </w:rPr>
      </w:pPr>
      <w:r w:rsidRPr="00C000EB">
        <w:rPr>
          <w:rFonts w:ascii="Calibri" w:hAnsi="Calibri"/>
        </w:rPr>
        <w:t xml:space="preserve">The focus of health education at primary level is teaching the characteristics of good physical health and mental wellbeing. </w:t>
      </w:r>
    </w:p>
    <w:p w14:paraId="13BC2BB7" w14:textId="77777777" w:rsidR="00C2169D" w:rsidRPr="00C000EB" w:rsidRDefault="00C2169D" w:rsidP="00B56251">
      <w:pPr>
        <w:pStyle w:val="Heading3"/>
        <w:rPr>
          <w:rFonts w:ascii="Calibri" w:hAnsi="Calibri"/>
        </w:rPr>
      </w:pPr>
      <w:r w:rsidRPr="00C000EB">
        <w:rPr>
          <w:rFonts w:ascii="Calibri" w:hAnsi="Calibri"/>
        </w:rPr>
        <w:t>Mental wellbeing</w:t>
      </w:r>
    </w:p>
    <w:p w14:paraId="34E5B631" w14:textId="77777777" w:rsidR="00C2169D" w:rsidRPr="00C000EB" w:rsidRDefault="00C2169D" w:rsidP="00C2169D">
      <w:pPr>
        <w:pStyle w:val="TNCBodyText"/>
        <w:rPr>
          <w:rFonts w:ascii="Calibri" w:hAnsi="Calibri"/>
        </w:rPr>
      </w:pPr>
      <w:r w:rsidRPr="00C000EB">
        <w:rPr>
          <w:rFonts w:ascii="Calibri" w:hAnsi="Calibri"/>
        </w:rPr>
        <w:t>By the end of primary school pupils will know:</w:t>
      </w:r>
    </w:p>
    <w:p w14:paraId="6B8B54CF" w14:textId="77777777" w:rsidR="00C2169D" w:rsidRPr="00C000EB" w:rsidRDefault="00C2169D" w:rsidP="00C2169D">
      <w:pPr>
        <w:pStyle w:val="TNCBodyText"/>
        <w:numPr>
          <w:ilvl w:val="0"/>
          <w:numId w:val="22"/>
        </w:numPr>
        <w:rPr>
          <w:rFonts w:ascii="Calibri" w:hAnsi="Calibri"/>
        </w:rPr>
      </w:pPr>
      <w:r w:rsidRPr="00C000EB">
        <w:rPr>
          <w:rFonts w:ascii="Calibri" w:hAnsi="Calibri"/>
        </w:rPr>
        <w:t>That mental wellbeing is a normal part of daily life, in the same way as physical health.</w:t>
      </w:r>
    </w:p>
    <w:p w14:paraId="5B416F53" w14:textId="77777777" w:rsidR="00C2169D" w:rsidRPr="00C000EB" w:rsidRDefault="00C2169D" w:rsidP="00C2169D">
      <w:pPr>
        <w:pStyle w:val="TNCBodyText"/>
        <w:numPr>
          <w:ilvl w:val="0"/>
          <w:numId w:val="22"/>
        </w:numPr>
        <w:rPr>
          <w:rFonts w:ascii="Calibri" w:hAnsi="Calibri"/>
        </w:rPr>
      </w:pPr>
      <w:r w:rsidRPr="00C000EB">
        <w:rPr>
          <w:rFonts w:ascii="Calibri" w:hAnsi="Calibri"/>
        </w:rPr>
        <w:t>That there is a normal range of emotions, e.g. happiness, sadness, anger, fear, surprise and nervousness.</w:t>
      </w:r>
    </w:p>
    <w:p w14:paraId="7858B32B" w14:textId="77777777" w:rsidR="00C2169D" w:rsidRPr="00C000EB" w:rsidRDefault="00C2169D" w:rsidP="00C2169D">
      <w:pPr>
        <w:pStyle w:val="TNCBodyText"/>
        <w:numPr>
          <w:ilvl w:val="0"/>
          <w:numId w:val="22"/>
        </w:numPr>
        <w:rPr>
          <w:rFonts w:ascii="Calibri" w:hAnsi="Calibri"/>
        </w:rPr>
      </w:pPr>
      <w:r w:rsidRPr="00C000EB">
        <w:rPr>
          <w:rFonts w:ascii="Calibri" w:hAnsi="Calibri"/>
        </w:rPr>
        <w:lastRenderedPageBreak/>
        <w:t>The scale of emotions that humans experience in response to different experiences and situations.</w:t>
      </w:r>
    </w:p>
    <w:p w14:paraId="7DDE67A9" w14:textId="77777777" w:rsidR="00C2169D" w:rsidRPr="00C000EB" w:rsidRDefault="00C2169D" w:rsidP="00C2169D">
      <w:pPr>
        <w:pStyle w:val="TNCBodyText"/>
        <w:numPr>
          <w:ilvl w:val="0"/>
          <w:numId w:val="22"/>
        </w:numPr>
        <w:rPr>
          <w:rFonts w:ascii="Calibri" w:hAnsi="Calibri"/>
        </w:rPr>
      </w:pPr>
      <w:r w:rsidRPr="00C000EB">
        <w:rPr>
          <w:rFonts w:ascii="Calibri" w:hAnsi="Calibri"/>
        </w:rPr>
        <w:t>How to recognise and talk about their emotions, including having a varied vocabulary of words to use when talking about their own and others’ feelings.</w:t>
      </w:r>
    </w:p>
    <w:p w14:paraId="583BC617" w14:textId="77777777" w:rsidR="00C2169D" w:rsidRPr="00C000EB" w:rsidRDefault="00C2169D" w:rsidP="00C2169D">
      <w:pPr>
        <w:pStyle w:val="TNCBodyText"/>
        <w:numPr>
          <w:ilvl w:val="0"/>
          <w:numId w:val="22"/>
        </w:numPr>
        <w:rPr>
          <w:rFonts w:ascii="Calibri" w:hAnsi="Calibri"/>
        </w:rPr>
      </w:pPr>
      <w:r w:rsidRPr="00C000EB">
        <w:rPr>
          <w:rFonts w:ascii="Calibri" w:hAnsi="Calibri"/>
        </w:rPr>
        <w:t>How to judge whether what they are feeling, and how they are behaving, is appropriate and proportionate.</w:t>
      </w:r>
    </w:p>
    <w:p w14:paraId="082B3866" w14:textId="77777777" w:rsidR="00C2169D" w:rsidRPr="00C000EB" w:rsidRDefault="00C2169D" w:rsidP="00C2169D">
      <w:pPr>
        <w:pStyle w:val="TNCBodyText"/>
        <w:numPr>
          <w:ilvl w:val="0"/>
          <w:numId w:val="22"/>
        </w:numPr>
        <w:rPr>
          <w:rFonts w:ascii="Calibri" w:hAnsi="Calibri"/>
        </w:rPr>
      </w:pPr>
      <w:r w:rsidRPr="00C000EB">
        <w:rPr>
          <w:rFonts w:ascii="Calibri" w:hAnsi="Calibri"/>
        </w:rPr>
        <w:t>The benefits of physical exercise, time outdoors, community participation, and voluntary and service-based activity on mental wellbeing and happiness.</w:t>
      </w:r>
    </w:p>
    <w:p w14:paraId="7D1F64F0" w14:textId="77777777" w:rsidR="00C2169D" w:rsidRPr="00C000EB" w:rsidRDefault="00C2169D" w:rsidP="00C2169D">
      <w:pPr>
        <w:pStyle w:val="TNCBodyText"/>
        <w:numPr>
          <w:ilvl w:val="0"/>
          <w:numId w:val="22"/>
        </w:numPr>
        <w:rPr>
          <w:rFonts w:ascii="Calibri" w:hAnsi="Calibri"/>
        </w:rPr>
      </w:pPr>
      <w:r w:rsidRPr="00C000EB">
        <w:rPr>
          <w:rFonts w:ascii="Calibri" w:hAnsi="Calibri"/>
        </w:rPr>
        <w:t>Simple self-care techniques, including the importance of rest, time spent with friends and family, and the benefits of hobbies and interests.</w:t>
      </w:r>
    </w:p>
    <w:p w14:paraId="38703AC2" w14:textId="77777777" w:rsidR="00C2169D" w:rsidRPr="00C000EB" w:rsidRDefault="00C2169D" w:rsidP="00C2169D">
      <w:pPr>
        <w:pStyle w:val="TNCBodyText"/>
        <w:numPr>
          <w:ilvl w:val="0"/>
          <w:numId w:val="22"/>
        </w:numPr>
        <w:rPr>
          <w:rFonts w:ascii="Calibri" w:hAnsi="Calibri"/>
        </w:rPr>
      </w:pPr>
      <w:r w:rsidRPr="00C000EB">
        <w:rPr>
          <w:rFonts w:ascii="Calibri" w:hAnsi="Calibri"/>
        </w:rPr>
        <w:t>How isolation and loneliness can affect children, and that it is very important they seek support and discuss their feelings with an adult.</w:t>
      </w:r>
    </w:p>
    <w:p w14:paraId="448AE9C9" w14:textId="77777777" w:rsidR="00C2169D" w:rsidRPr="00C000EB" w:rsidRDefault="00C2169D" w:rsidP="00C2169D">
      <w:pPr>
        <w:pStyle w:val="TNCBodyText"/>
        <w:numPr>
          <w:ilvl w:val="0"/>
          <w:numId w:val="22"/>
        </w:numPr>
        <w:rPr>
          <w:rFonts w:ascii="Calibri" w:hAnsi="Calibri"/>
        </w:rPr>
      </w:pPr>
      <w:r w:rsidRPr="00C000EB">
        <w:rPr>
          <w:rFonts w:ascii="Calibri" w:hAnsi="Calibri"/>
        </w:rPr>
        <w:t>That bullying, including cyberbullying, has a negative and often lasting impact on mental wellbeing.</w:t>
      </w:r>
    </w:p>
    <w:p w14:paraId="20379E89" w14:textId="77777777" w:rsidR="00C2169D" w:rsidRPr="00C000EB" w:rsidRDefault="00C2169D" w:rsidP="00C2169D">
      <w:pPr>
        <w:pStyle w:val="TNCBodyText"/>
        <w:numPr>
          <w:ilvl w:val="0"/>
          <w:numId w:val="22"/>
        </w:numPr>
        <w:rPr>
          <w:rFonts w:ascii="Calibri" w:hAnsi="Calibri"/>
        </w:rPr>
      </w:pPr>
      <w:r w:rsidRPr="00C000EB">
        <w:rPr>
          <w:rFonts w:ascii="Calibri" w:hAnsi="Calibri"/>
        </w:rPr>
        <w:t>Where and how to seek support, including recognising the triggers for seeking support, extending to who in school they should speak to if they are worried about themselves or others.</w:t>
      </w:r>
    </w:p>
    <w:p w14:paraId="10C9B16F" w14:textId="77777777" w:rsidR="00C2169D" w:rsidRPr="00C000EB" w:rsidRDefault="00C2169D" w:rsidP="00C2169D">
      <w:pPr>
        <w:pStyle w:val="TNCBodyText"/>
        <w:numPr>
          <w:ilvl w:val="0"/>
          <w:numId w:val="22"/>
        </w:numPr>
        <w:rPr>
          <w:rFonts w:ascii="Calibri" w:hAnsi="Calibri"/>
        </w:rPr>
      </w:pPr>
      <w:r w:rsidRPr="00C000EB">
        <w:rPr>
          <w:rFonts w:ascii="Calibri" w:hAnsi="Calibri"/>
        </w:rPr>
        <w:t>That it is common to experience mental ill health and, for the many people who do, the problems can be resolved if the right support is made available, especially if accessed early enough.</w:t>
      </w:r>
    </w:p>
    <w:p w14:paraId="24A8A3A0" w14:textId="77777777" w:rsidR="00C2169D" w:rsidRPr="00C000EB" w:rsidRDefault="00C2169D" w:rsidP="00920749">
      <w:pPr>
        <w:pStyle w:val="Heading3"/>
        <w:rPr>
          <w:rFonts w:ascii="Calibri" w:hAnsi="Calibri"/>
        </w:rPr>
      </w:pPr>
      <w:r w:rsidRPr="00C000EB">
        <w:rPr>
          <w:rFonts w:ascii="Calibri" w:hAnsi="Calibri"/>
        </w:rPr>
        <w:t>Internet safety and harms</w:t>
      </w:r>
    </w:p>
    <w:p w14:paraId="749A02B8" w14:textId="77777777" w:rsidR="00C2169D" w:rsidRPr="00C000EB" w:rsidRDefault="00C2169D" w:rsidP="00C2169D">
      <w:pPr>
        <w:pStyle w:val="TNCBodyText"/>
        <w:rPr>
          <w:rFonts w:ascii="Calibri" w:hAnsi="Calibri"/>
        </w:rPr>
      </w:pPr>
      <w:r w:rsidRPr="00C000EB">
        <w:rPr>
          <w:rFonts w:ascii="Calibri" w:hAnsi="Calibri"/>
        </w:rPr>
        <w:t>By the end of primary school, pupils will know:</w:t>
      </w:r>
    </w:p>
    <w:p w14:paraId="536745A1" w14:textId="77777777" w:rsidR="00C2169D" w:rsidRPr="00C000EB" w:rsidRDefault="00C2169D" w:rsidP="00C2169D">
      <w:pPr>
        <w:pStyle w:val="TNCBodyText"/>
        <w:numPr>
          <w:ilvl w:val="0"/>
          <w:numId w:val="23"/>
        </w:numPr>
        <w:rPr>
          <w:rFonts w:ascii="Calibri" w:hAnsi="Calibri"/>
        </w:rPr>
      </w:pPr>
      <w:r w:rsidRPr="00C000EB">
        <w:rPr>
          <w:rFonts w:ascii="Calibri" w:hAnsi="Calibri"/>
        </w:rPr>
        <w:t>That for most people, the internet is an integral part of life and has many benefits.</w:t>
      </w:r>
    </w:p>
    <w:p w14:paraId="3BE703D6" w14:textId="77777777" w:rsidR="00C2169D" w:rsidRPr="00C000EB" w:rsidRDefault="00C2169D" w:rsidP="00C2169D">
      <w:pPr>
        <w:pStyle w:val="TNCBodyText"/>
        <w:numPr>
          <w:ilvl w:val="0"/>
          <w:numId w:val="23"/>
        </w:numPr>
        <w:rPr>
          <w:rFonts w:ascii="Calibri" w:hAnsi="Calibri"/>
        </w:rPr>
      </w:pPr>
      <w:r w:rsidRPr="00C000EB">
        <w:rPr>
          <w:rFonts w:ascii="Calibri" w:hAnsi="Calibri"/>
        </w:rPr>
        <w:t>About the benefits of rationing time spent online.</w:t>
      </w:r>
    </w:p>
    <w:p w14:paraId="288AF41F" w14:textId="77777777" w:rsidR="00C2169D" w:rsidRPr="00C000EB" w:rsidRDefault="00C2169D" w:rsidP="00C2169D">
      <w:pPr>
        <w:pStyle w:val="TNCBodyText"/>
        <w:numPr>
          <w:ilvl w:val="0"/>
          <w:numId w:val="23"/>
        </w:numPr>
        <w:rPr>
          <w:rFonts w:ascii="Calibri" w:hAnsi="Calibri"/>
        </w:rPr>
      </w:pPr>
      <w:r w:rsidRPr="00C000EB">
        <w:rPr>
          <w:rFonts w:ascii="Calibri" w:hAnsi="Calibri"/>
        </w:rPr>
        <w:t>The risks of excessive time spent on electronic devices.</w:t>
      </w:r>
    </w:p>
    <w:p w14:paraId="75C418C2" w14:textId="77777777" w:rsidR="00C2169D" w:rsidRPr="00C000EB" w:rsidRDefault="00C2169D" w:rsidP="00C2169D">
      <w:pPr>
        <w:pStyle w:val="TNCBodyText"/>
        <w:numPr>
          <w:ilvl w:val="0"/>
          <w:numId w:val="23"/>
        </w:numPr>
        <w:rPr>
          <w:rFonts w:ascii="Calibri" w:hAnsi="Calibri"/>
        </w:rPr>
      </w:pPr>
      <w:r w:rsidRPr="00C000EB">
        <w:rPr>
          <w:rFonts w:ascii="Calibri" w:hAnsi="Calibri"/>
        </w:rPr>
        <w:t>The impact of positive and negative content online on their own and others’ mental and physical wellbeing.</w:t>
      </w:r>
    </w:p>
    <w:p w14:paraId="7EF6BFF6" w14:textId="77777777" w:rsidR="00C2169D" w:rsidRPr="00C000EB" w:rsidRDefault="00C2169D" w:rsidP="00C2169D">
      <w:pPr>
        <w:pStyle w:val="TNCBodyText"/>
        <w:numPr>
          <w:ilvl w:val="0"/>
          <w:numId w:val="23"/>
        </w:numPr>
        <w:rPr>
          <w:rFonts w:ascii="Calibri" w:hAnsi="Calibri"/>
        </w:rPr>
      </w:pPr>
      <w:r w:rsidRPr="00C000EB">
        <w:rPr>
          <w:rFonts w:ascii="Calibri" w:hAnsi="Calibri"/>
        </w:rPr>
        <w:t>How to consider the effect of their online actions on others.</w:t>
      </w:r>
    </w:p>
    <w:p w14:paraId="5B2F3960" w14:textId="77777777" w:rsidR="00C2169D" w:rsidRPr="00C000EB" w:rsidRDefault="00C2169D" w:rsidP="00C2169D">
      <w:pPr>
        <w:pStyle w:val="TNCBodyText"/>
        <w:numPr>
          <w:ilvl w:val="0"/>
          <w:numId w:val="23"/>
        </w:numPr>
        <w:rPr>
          <w:rFonts w:ascii="Calibri" w:hAnsi="Calibri"/>
        </w:rPr>
      </w:pPr>
      <w:r w:rsidRPr="00C000EB">
        <w:rPr>
          <w:rFonts w:ascii="Calibri" w:hAnsi="Calibri"/>
        </w:rPr>
        <w:t>How to recognise and display respectful behaviour online.</w:t>
      </w:r>
    </w:p>
    <w:p w14:paraId="3DB8FF34" w14:textId="77777777" w:rsidR="00C2169D" w:rsidRPr="00C000EB" w:rsidRDefault="00C2169D" w:rsidP="00C2169D">
      <w:pPr>
        <w:pStyle w:val="TNCBodyText"/>
        <w:numPr>
          <w:ilvl w:val="0"/>
          <w:numId w:val="23"/>
        </w:numPr>
        <w:rPr>
          <w:rFonts w:ascii="Calibri" w:hAnsi="Calibri"/>
        </w:rPr>
      </w:pPr>
      <w:r w:rsidRPr="00C000EB">
        <w:rPr>
          <w:rFonts w:ascii="Calibri" w:hAnsi="Calibri"/>
        </w:rPr>
        <w:t>The importance of keeping personal information private.</w:t>
      </w:r>
    </w:p>
    <w:p w14:paraId="7D2333DF" w14:textId="0E4936FA" w:rsidR="00C2169D" w:rsidRPr="00C000EB" w:rsidRDefault="00C2169D" w:rsidP="00C2169D">
      <w:pPr>
        <w:pStyle w:val="TNCBodyText"/>
        <w:numPr>
          <w:ilvl w:val="0"/>
          <w:numId w:val="23"/>
        </w:numPr>
        <w:rPr>
          <w:rFonts w:ascii="Calibri" w:hAnsi="Calibri"/>
        </w:rPr>
      </w:pPr>
      <w:r w:rsidRPr="00C000EB">
        <w:rPr>
          <w:rFonts w:ascii="Calibri" w:hAnsi="Calibri"/>
        </w:rPr>
        <w:t xml:space="preserve">Why some social media, some computer games and online gaming are </w:t>
      </w:r>
      <w:r w:rsidR="00706A1D" w:rsidRPr="00C000EB">
        <w:rPr>
          <w:rFonts w:ascii="Calibri" w:hAnsi="Calibri"/>
        </w:rPr>
        <w:t>age restricted</w:t>
      </w:r>
      <w:r w:rsidRPr="00C000EB">
        <w:rPr>
          <w:rFonts w:ascii="Calibri" w:hAnsi="Calibri"/>
        </w:rPr>
        <w:t>.</w:t>
      </w:r>
    </w:p>
    <w:p w14:paraId="4A89E4E0" w14:textId="77777777" w:rsidR="00C2169D" w:rsidRPr="00C000EB" w:rsidRDefault="00C2169D" w:rsidP="00C2169D">
      <w:pPr>
        <w:pStyle w:val="TNCBodyText"/>
        <w:numPr>
          <w:ilvl w:val="0"/>
          <w:numId w:val="23"/>
        </w:numPr>
        <w:rPr>
          <w:rFonts w:ascii="Calibri" w:hAnsi="Calibri"/>
        </w:rPr>
      </w:pPr>
      <w:r w:rsidRPr="00C000EB">
        <w:rPr>
          <w:rFonts w:ascii="Calibri" w:hAnsi="Calibri"/>
        </w:rPr>
        <w:lastRenderedPageBreak/>
        <w:t>That the internet can also be a negative place where online abuse, trolling, bullying and harassment can take place, which can have a negative impact on mental health.</w:t>
      </w:r>
    </w:p>
    <w:p w14:paraId="271E50C0" w14:textId="77777777" w:rsidR="00C2169D" w:rsidRPr="00C000EB" w:rsidRDefault="00C2169D" w:rsidP="00C2169D">
      <w:pPr>
        <w:pStyle w:val="TNCBodyText"/>
        <w:numPr>
          <w:ilvl w:val="0"/>
          <w:numId w:val="23"/>
        </w:numPr>
        <w:rPr>
          <w:rFonts w:ascii="Calibri" w:hAnsi="Calibri"/>
        </w:rPr>
      </w:pPr>
      <w:r w:rsidRPr="00C000EB">
        <w:rPr>
          <w:rFonts w:ascii="Calibri" w:hAnsi="Calibri"/>
        </w:rPr>
        <w:t>How to be a discerning consumer of information online, including understanding that information, inclusive of that from search engines, is ranked, selected and targeted.</w:t>
      </w:r>
    </w:p>
    <w:p w14:paraId="510C9464" w14:textId="77777777" w:rsidR="00C2169D" w:rsidRPr="00C000EB" w:rsidRDefault="00C2169D" w:rsidP="00C2169D">
      <w:pPr>
        <w:pStyle w:val="TNCBodyText"/>
        <w:numPr>
          <w:ilvl w:val="0"/>
          <w:numId w:val="23"/>
        </w:numPr>
        <w:rPr>
          <w:rFonts w:ascii="Calibri" w:hAnsi="Calibri"/>
        </w:rPr>
      </w:pPr>
      <w:r w:rsidRPr="00C000EB">
        <w:rPr>
          <w:rFonts w:ascii="Calibri" w:hAnsi="Calibri"/>
        </w:rPr>
        <w:t>Where and how to report concerns and get support with issues online.</w:t>
      </w:r>
    </w:p>
    <w:p w14:paraId="6AA59478" w14:textId="77777777" w:rsidR="00C2169D" w:rsidRPr="00C000EB" w:rsidRDefault="00C2169D" w:rsidP="009E5FCE">
      <w:pPr>
        <w:pStyle w:val="Heading3"/>
        <w:rPr>
          <w:rFonts w:ascii="Calibri" w:hAnsi="Calibri"/>
        </w:rPr>
      </w:pPr>
      <w:r w:rsidRPr="00C000EB">
        <w:rPr>
          <w:rFonts w:ascii="Calibri" w:hAnsi="Calibri"/>
        </w:rPr>
        <w:t>Physical health and fitness</w:t>
      </w:r>
    </w:p>
    <w:p w14:paraId="6D3DBF1F" w14:textId="77777777" w:rsidR="00C2169D" w:rsidRPr="00C000EB" w:rsidRDefault="00C2169D" w:rsidP="00C2169D">
      <w:pPr>
        <w:pStyle w:val="TNCBodyText"/>
        <w:rPr>
          <w:rFonts w:ascii="Calibri" w:hAnsi="Calibri"/>
        </w:rPr>
      </w:pPr>
      <w:r w:rsidRPr="00C000EB">
        <w:rPr>
          <w:rFonts w:ascii="Calibri" w:hAnsi="Calibri"/>
        </w:rPr>
        <w:t>By the end of primary school, pupils will know:</w:t>
      </w:r>
    </w:p>
    <w:p w14:paraId="74D9E7F1" w14:textId="77777777" w:rsidR="00C2169D" w:rsidRPr="00C000EB" w:rsidRDefault="00C2169D" w:rsidP="00C2169D">
      <w:pPr>
        <w:pStyle w:val="TNCBodyText"/>
        <w:numPr>
          <w:ilvl w:val="0"/>
          <w:numId w:val="24"/>
        </w:numPr>
        <w:rPr>
          <w:rFonts w:ascii="Calibri" w:hAnsi="Calibri"/>
        </w:rPr>
      </w:pPr>
      <w:r w:rsidRPr="00C000EB">
        <w:rPr>
          <w:rFonts w:ascii="Calibri" w:hAnsi="Calibri"/>
        </w:rPr>
        <w:t>The characteristics and mental and physical benefits of an active lifestyle.</w:t>
      </w:r>
    </w:p>
    <w:p w14:paraId="66A4071A" w14:textId="77777777" w:rsidR="00C2169D" w:rsidRPr="00C000EB" w:rsidRDefault="00C2169D" w:rsidP="00C2169D">
      <w:pPr>
        <w:pStyle w:val="TNCBodyText"/>
        <w:numPr>
          <w:ilvl w:val="0"/>
          <w:numId w:val="24"/>
        </w:numPr>
        <w:rPr>
          <w:rFonts w:ascii="Calibri" w:hAnsi="Calibri"/>
        </w:rPr>
      </w:pPr>
      <w:r w:rsidRPr="00C000EB">
        <w:rPr>
          <w:rFonts w:ascii="Calibri" w:hAnsi="Calibri"/>
        </w:rPr>
        <w:t>The importance of building regular exercise into daily and weekly routines and how to achieve this, for example by walking or cycling to school, a daily active mile, or other forms of regular, vigorous exercise.</w:t>
      </w:r>
    </w:p>
    <w:p w14:paraId="3DB168B5" w14:textId="77777777" w:rsidR="00C2169D" w:rsidRPr="00C000EB" w:rsidRDefault="00C2169D" w:rsidP="00C2169D">
      <w:pPr>
        <w:pStyle w:val="TNCBodyText"/>
        <w:numPr>
          <w:ilvl w:val="0"/>
          <w:numId w:val="24"/>
        </w:numPr>
        <w:rPr>
          <w:rFonts w:ascii="Calibri" w:hAnsi="Calibri"/>
        </w:rPr>
      </w:pPr>
      <w:r w:rsidRPr="00C000EB">
        <w:rPr>
          <w:rFonts w:ascii="Calibri" w:hAnsi="Calibri"/>
        </w:rPr>
        <w:t>The risks associated with an inactive lifestyle, including obesity.</w:t>
      </w:r>
    </w:p>
    <w:p w14:paraId="5A0AAFAF" w14:textId="77777777" w:rsidR="00C2169D" w:rsidRPr="00C000EB" w:rsidRDefault="00C2169D" w:rsidP="00C2169D">
      <w:pPr>
        <w:pStyle w:val="TNCBodyText"/>
        <w:numPr>
          <w:ilvl w:val="0"/>
          <w:numId w:val="24"/>
        </w:numPr>
        <w:rPr>
          <w:rFonts w:ascii="Calibri" w:hAnsi="Calibri"/>
        </w:rPr>
      </w:pPr>
      <w:r w:rsidRPr="00C000EB">
        <w:rPr>
          <w:rFonts w:ascii="Calibri" w:hAnsi="Calibri"/>
        </w:rPr>
        <w:t>How and when to seek support, including which adults to speak to in school, if they are worried about their health.</w:t>
      </w:r>
    </w:p>
    <w:p w14:paraId="6702B4CC" w14:textId="77777777" w:rsidR="00C2169D" w:rsidRPr="00C000EB" w:rsidRDefault="00C2169D" w:rsidP="009E5FCE">
      <w:pPr>
        <w:pStyle w:val="Heading3"/>
        <w:rPr>
          <w:rFonts w:ascii="Calibri" w:hAnsi="Calibri"/>
        </w:rPr>
      </w:pPr>
      <w:r w:rsidRPr="00C000EB">
        <w:rPr>
          <w:rFonts w:ascii="Calibri" w:hAnsi="Calibri"/>
        </w:rPr>
        <w:t>Healthy eating</w:t>
      </w:r>
    </w:p>
    <w:p w14:paraId="6DDEE959" w14:textId="77777777" w:rsidR="00C2169D" w:rsidRPr="00C000EB" w:rsidRDefault="00C2169D" w:rsidP="00C2169D">
      <w:pPr>
        <w:pStyle w:val="TNCBodyText"/>
        <w:rPr>
          <w:rFonts w:ascii="Calibri" w:hAnsi="Calibri"/>
        </w:rPr>
      </w:pPr>
      <w:r w:rsidRPr="00C000EB">
        <w:rPr>
          <w:rFonts w:ascii="Calibri" w:hAnsi="Calibri"/>
        </w:rPr>
        <w:t>By the end of primary school, pupils will know:</w:t>
      </w:r>
    </w:p>
    <w:p w14:paraId="1BAAE31C" w14:textId="77777777" w:rsidR="00C2169D" w:rsidRPr="00C000EB" w:rsidRDefault="00C2169D" w:rsidP="00C2169D">
      <w:pPr>
        <w:pStyle w:val="TNCBodyText"/>
        <w:numPr>
          <w:ilvl w:val="0"/>
          <w:numId w:val="25"/>
        </w:numPr>
        <w:rPr>
          <w:rFonts w:ascii="Calibri" w:hAnsi="Calibri"/>
        </w:rPr>
      </w:pPr>
      <w:r w:rsidRPr="00C000EB">
        <w:rPr>
          <w:rFonts w:ascii="Calibri" w:hAnsi="Calibri"/>
        </w:rPr>
        <w:t>What constitutes a healthy diet, including an understanding of calories and other nutritional content.</w:t>
      </w:r>
    </w:p>
    <w:p w14:paraId="05D772AE" w14:textId="77777777" w:rsidR="00C2169D" w:rsidRPr="00C000EB" w:rsidRDefault="00C2169D" w:rsidP="00C2169D">
      <w:pPr>
        <w:pStyle w:val="TNCBodyText"/>
        <w:numPr>
          <w:ilvl w:val="0"/>
          <w:numId w:val="25"/>
        </w:numPr>
        <w:rPr>
          <w:rFonts w:ascii="Calibri" w:hAnsi="Calibri"/>
        </w:rPr>
      </w:pPr>
      <w:r w:rsidRPr="00C000EB">
        <w:rPr>
          <w:rFonts w:ascii="Calibri" w:hAnsi="Calibri"/>
        </w:rPr>
        <w:t>The principles of planning and preparing a range of healthy meals.</w:t>
      </w:r>
    </w:p>
    <w:p w14:paraId="355737F5" w14:textId="77777777" w:rsidR="00C2169D" w:rsidRPr="00C000EB" w:rsidRDefault="00C2169D" w:rsidP="00C2169D">
      <w:pPr>
        <w:pStyle w:val="TNCBodyText"/>
        <w:numPr>
          <w:ilvl w:val="0"/>
          <w:numId w:val="25"/>
        </w:numPr>
        <w:rPr>
          <w:rFonts w:ascii="Calibri" w:hAnsi="Calibri"/>
        </w:rPr>
      </w:pPr>
      <w:r w:rsidRPr="00C000EB">
        <w:rPr>
          <w:rFonts w:ascii="Calibri" w:hAnsi="Calibri"/>
        </w:rPr>
        <w:t>The characteristics of a poor diet and risks associated with unhealthy eating, including obesity, and other behaviours, e.g. the impact of alcohol on health.</w:t>
      </w:r>
    </w:p>
    <w:p w14:paraId="6E0A7510" w14:textId="77777777" w:rsidR="00C2169D" w:rsidRPr="00C000EB" w:rsidRDefault="00C2169D" w:rsidP="00C9583B">
      <w:pPr>
        <w:pStyle w:val="Heading3"/>
        <w:rPr>
          <w:rFonts w:ascii="Calibri" w:hAnsi="Calibri"/>
        </w:rPr>
      </w:pPr>
      <w:r w:rsidRPr="00C000EB">
        <w:rPr>
          <w:rFonts w:ascii="Calibri" w:hAnsi="Calibri"/>
        </w:rPr>
        <w:t>Drugs, alcohol and tobacco</w:t>
      </w:r>
    </w:p>
    <w:p w14:paraId="2239D675" w14:textId="77777777" w:rsidR="00C2169D" w:rsidRPr="00C000EB" w:rsidRDefault="00C2169D" w:rsidP="00C2169D">
      <w:pPr>
        <w:pStyle w:val="TNCBodyText"/>
        <w:rPr>
          <w:rFonts w:ascii="Calibri" w:hAnsi="Calibri"/>
        </w:rPr>
      </w:pPr>
      <w:r w:rsidRPr="00C000EB">
        <w:rPr>
          <w:rFonts w:ascii="Calibri" w:hAnsi="Calibri"/>
        </w:rPr>
        <w:t>By the end of primary school, pupils will know the facts about legal and illegal harmful substances and associated risks, including smoking, alcohol use and drug-taking.</w:t>
      </w:r>
    </w:p>
    <w:p w14:paraId="1FE512DC" w14:textId="77777777" w:rsidR="00C2169D" w:rsidRPr="00C000EB" w:rsidRDefault="00C2169D" w:rsidP="00F07CD9">
      <w:pPr>
        <w:pStyle w:val="Heading3"/>
        <w:rPr>
          <w:rFonts w:ascii="Calibri" w:hAnsi="Calibri"/>
        </w:rPr>
      </w:pPr>
      <w:r w:rsidRPr="00C000EB">
        <w:rPr>
          <w:rFonts w:ascii="Calibri" w:hAnsi="Calibri"/>
        </w:rPr>
        <w:t>Health and prevention</w:t>
      </w:r>
    </w:p>
    <w:p w14:paraId="321138EC" w14:textId="77777777" w:rsidR="00C2169D" w:rsidRPr="00C000EB" w:rsidRDefault="00C2169D" w:rsidP="00C2169D">
      <w:pPr>
        <w:pStyle w:val="TNCBodyText"/>
        <w:rPr>
          <w:rFonts w:ascii="Calibri" w:hAnsi="Calibri"/>
        </w:rPr>
      </w:pPr>
      <w:r w:rsidRPr="00C000EB">
        <w:rPr>
          <w:rFonts w:ascii="Calibri" w:hAnsi="Calibri"/>
        </w:rPr>
        <w:t>By the end of primary school, pupils will know:</w:t>
      </w:r>
    </w:p>
    <w:p w14:paraId="59C175A6" w14:textId="77777777" w:rsidR="00C2169D" w:rsidRPr="00C000EB" w:rsidRDefault="00C2169D" w:rsidP="00C2169D">
      <w:pPr>
        <w:pStyle w:val="TNCBodyText"/>
        <w:numPr>
          <w:ilvl w:val="0"/>
          <w:numId w:val="26"/>
        </w:numPr>
        <w:rPr>
          <w:rFonts w:ascii="Calibri" w:hAnsi="Calibri"/>
        </w:rPr>
      </w:pPr>
      <w:r w:rsidRPr="00C000EB">
        <w:rPr>
          <w:rFonts w:ascii="Calibri" w:hAnsi="Calibri"/>
        </w:rPr>
        <w:t>How to recognise early signs of physical illness, such as weight loss or unexplained changes to the body.</w:t>
      </w:r>
    </w:p>
    <w:p w14:paraId="6DCB38D2" w14:textId="77777777" w:rsidR="00C2169D" w:rsidRPr="00C000EB" w:rsidRDefault="00C2169D" w:rsidP="00C2169D">
      <w:pPr>
        <w:pStyle w:val="TNCBodyText"/>
        <w:numPr>
          <w:ilvl w:val="0"/>
          <w:numId w:val="26"/>
        </w:numPr>
        <w:rPr>
          <w:rFonts w:ascii="Calibri" w:hAnsi="Calibri"/>
        </w:rPr>
      </w:pPr>
      <w:r w:rsidRPr="00C000EB">
        <w:rPr>
          <w:rFonts w:ascii="Calibri" w:hAnsi="Calibri"/>
        </w:rPr>
        <w:t>About safe and unsafe exposure to the sun, and how to reduce the risk of sun damage, including skin cancer.</w:t>
      </w:r>
    </w:p>
    <w:p w14:paraId="284FB020" w14:textId="77777777" w:rsidR="00C2169D" w:rsidRPr="00C000EB" w:rsidRDefault="00C2169D" w:rsidP="00C2169D">
      <w:pPr>
        <w:pStyle w:val="TNCBodyText"/>
        <w:numPr>
          <w:ilvl w:val="0"/>
          <w:numId w:val="26"/>
        </w:numPr>
        <w:rPr>
          <w:rFonts w:ascii="Calibri" w:hAnsi="Calibri"/>
        </w:rPr>
      </w:pPr>
      <w:r w:rsidRPr="00C000EB">
        <w:rPr>
          <w:rFonts w:ascii="Calibri" w:hAnsi="Calibri"/>
        </w:rPr>
        <w:lastRenderedPageBreak/>
        <w:t>The importance of sufficient good-quality sleep for good health, and that a lack of sleep can affect weight, mood and ability to learn.</w:t>
      </w:r>
    </w:p>
    <w:p w14:paraId="14247B64" w14:textId="77777777" w:rsidR="00C2169D" w:rsidRPr="00C000EB" w:rsidRDefault="00C2169D" w:rsidP="00C2169D">
      <w:pPr>
        <w:pStyle w:val="TNCBodyText"/>
        <w:numPr>
          <w:ilvl w:val="0"/>
          <w:numId w:val="26"/>
        </w:numPr>
        <w:rPr>
          <w:rFonts w:ascii="Calibri" w:hAnsi="Calibri"/>
        </w:rPr>
      </w:pPr>
      <w:r w:rsidRPr="00C000EB">
        <w:rPr>
          <w:rFonts w:ascii="Calibri" w:hAnsi="Calibri"/>
        </w:rPr>
        <w:t>About dental health and the benefits of good oral hygiene and dental flossing, including regular check-ups at the dentist.</w:t>
      </w:r>
    </w:p>
    <w:p w14:paraId="569E74E8" w14:textId="77777777" w:rsidR="00C2169D" w:rsidRPr="00C000EB" w:rsidRDefault="00C2169D" w:rsidP="00C2169D">
      <w:pPr>
        <w:pStyle w:val="TNCBodyText"/>
        <w:numPr>
          <w:ilvl w:val="0"/>
          <w:numId w:val="26"/>
        </w:numPr>
        <w:rPr>
          <w:rFonts w:ascii="Calibri" w:hAnsi="Calibri"/>
        </w:rPr>
      </w:pPr>
      <w:r w:rsidRPr="00C000EB">
        <w:rPr>
          <w:rFonts w:ascii="Calibri" w:hAnsi="Calibri"/>
        </w:rPr>
        <w:t>About personal hygiene and germs, including bacteria and viruses, how they are spread and treated, and the importance of hand washing.</w:t>
      </w:r>
    </w:p>
    <w:p w14:paraId="17F7D05C" w14:textId="77777777" w:rsidR="00C2169D" w:rsidRPr="00C000EB" w:rsidRDefault="00C2169D" w:rsidP="00C2169D">
      <w:pPr>
        <w:pStyle w:val="TNCBodyText"/>
        <w:numPr>
          <w:ilvl w:val="0"/>
          <w:numId w:val="26"/>
        </w:numPr>
        <w:rPr>
          <w:rFonts w:ascii="Calibri" w:hAnsi="Calibri"/>
        </w:rPr>
      </w:pPr>
      <w:r w:rsidRPr="00C000EB">
        <w:rPr>
          <w:rFonts w:ascii="Calibri" w:hAnsi="Calibri"/>
        </w:rPr>
        <w:t>The facts and science relating to immunisation and vaccination.</w:t>
      </w:r>
    </w:p>
    <w:p w14:paraId="1901185D" w14:textId="77777777" w:rsidR="00C2169D" w:rsidRPr="00C000EB" w:rsidRDefault="00C2169D" w:rsidP="005C29A4">
      <w:pPr>
        <w:pStyle w:val="Heading3"/>
        <w:rPr>
          <w:rFonts w:ascii="Calibri" w:hAnsi="Calibri"/>
        </w:rPr>
      </w:pPr>
      <w:r w:rsidRPr="00C000EB">
        <w:rPr>
          <w:rFonts w:ascii="Calibri" w:hAnsi="Calibri"/>
        </w:rPr>
        <w:t>Basic first aid</w:t>
      </w:r>
    </w:p>
    <w:p w14:paraId="5A107170" w14:textId="77777777" w:rsidR="00C2169D" w:rsidRPr="00C000EB" w:rsidRDefault="00C2169D" w:rsidP="00C2169D">
      <w:pPr>
        <w:pStyle w:val="TNCBodyText"/>
        <w:rPr>
          <w:rFonts w:ascii="Calibri" w:hAnsi="Calibri"/>
        </w:rPr>
      </w:pPr>
      <w:r w:rsidRPr="00C000EB">
        <w:rPr>
          <w:rFonts w:ascii="Calibri" w:hAnsi="Calibri"/>
        </w:rPr>
        <w:t>By the end of primary school, pupils will know:</w:t>
      </w:r>
    </w:p>
    <w:p w14:paraId="43DCC4BB" w14:textId="77777777" w:rsidR="00C2169D" w:rsidRPr="00C000EB" w:rsidRDefault="00C2169D" w:rsidP="00C2169D">
      <w:pPr>
        <w:pStyle w:val="TNCBodyText"/>
        <w:numPr>
          <w:ilvl w:val="0"/>
          <w:numId w:val="27"/>
        </w:numPr>
        <w:rPr>
          <w:rFonts w:ascii="Calibri" w:hAnsi="Calibri"/>
        </w:rPr>
      </w:pPr>
      <w:r w:rsidRPr="00C000EB">
        <w:rPr>
          <w:rFonts w:ascii="Calibri" w:hAnsi="Calibri"/>
        </w:rPr>
        <w:t>How to make a clear and efficient call to emergency services if necessary.</w:t>
      </w:r>
    </w:p>
    <w:p w14:paraId="07741B1F" w14:textId="08F7E72C" w:rsidR="00C2169D" w:rsidRPr="00C000EB" w:rsidRDefault="00C2169D" w:rsidP="00C2169D">
      <w:pPr>
        <w:pStyle w:val="TNCBodyText"/>
        <w:numPr>
          <w:ilvl w:val="0"/>
          <w:numId w:val="27"/>
        </w:numPr>
        <w:rPr>
          <w:rFonts w:ascii="Calibri" w:hAnsi="Calibri"/>
        </w:rPr>
      </w:pPr>
      <w:r w:rsidRPr="00C000EB">
        <w:rPr>
          <w:rFonts w:ascii="Calibri" w:hAnsi="Calibri"/>
        </w:rPr>
        <w:t xml:space="preserve">Concepts of basic </w:t>
      </w:r>
      <w:r w:rsidR="00706A1D" w:rsidRPr="00C000EB">
        <w:rPr>
          <w:rFonts w:ascii="Calibri" w:hAnsi="Calibri"/>
        </w:rPr>
        <w:t>first aid</w:t>
      </w:r>
      <w:r w:rsidRPr="00C000EB">
        <w:rPr>
          <w:rFonts w:ascii="Calibri" w:hAnsi="Calibri"/>
        </w:rPr>
        <w:t>, for example dealing with common injuries, including head injuries.</w:t>
      </w:r>
    </w:p>
    <w:p w14:paraId="0C4117EE" w14:textId="77777777" w:rsidR="00C2169D" w:rsidRPr="00C000EB" w:rsidRDefault="00C2169D" w:rsidP="005C29A4">
      <w:pPr>
        <w:pStyle w:val="Heading3"/>
        <w:rPr>
          <w:rFonts w:ascii="Calibri" w:hAnsi="Calibri"/>
        </w:rPr>
      </w:pPr>
      <w:r w:rsidRPr="00C000EB">
        <w:rPr>
          <w:rFonts w:ascii="Calibri" w:hAnsi="Calibri"/>
        </w:rPr>
        <w:t>Changing adolescent body</w:t>
      </w:r>
    </w:p>
    <w:p w14:paraId="383FCA9F" w14:textId="77777777" w:rsidR="00C2169D" w:rsidRPr="00C000EB" w:rsidRDefault="00C2169D" w:rsidP="00C2169D">
      <w:pPr>
        <w:pStyle w:val="TNCBodyText"/>
        <w:rPr>
          <w:rFonts w:ascii="Calibri" w:hAnsi="Calibri"/>
        </w:rPr>
      </w:pPr>
      <w:r w:rsidRPr="00C000EB">
        <w:rPr>
          <w:rFonts w:ascii="Calibri" w:hAnsi="Calibri"/>
        </w:rPr>
        <w:t>By the end of primary school, pupils will know:</w:t>
      </w:r>
    </w:p>
    <w:p w14:paraId="024D0258" w14:textId="77777777" w:rsidR="00C2169D" w:rsidRPr="00C000EB" w:rsidRDefault="00C2169D" w:rsidP="00C2169D">
      <w:pPr>
        <w:pStyle w:val="TNCBodyText"/>
        <w:numPr>
          <w:ilvl w:val="0"/>
          <w:numId w:val="28"/>
        </w:numPr>
        <w:rPr>
          <w:rFonts w:ascii="Calibri" w:hAnsi="Calibri"/>
        </w:rPr>
      </w:pPr>
      <w:r w:rsidRPr="00C000EB">
        <w:rPr>
          <w:rFonts w:ascii="Calibri" w:hAnsi="Calibri"/>
        </w:rPr>
        <w:t>Key facts about puberty and the changing adolescent body, particularly from age 9 through to age 11, including physical and emotional changes.</w:t>
      </w:r>
    </w:p>
    <w:p w14:paraId="5F5F8F82" w14:textId="77777777" w:rsidR="00C2169D" w:rsidRPr="00C000EB" w:rsidRDefault="00C2169D" w:rsidP="00C2169D">
      <w:pPr>
        <w:pStyle w:val="TNCBodyText"/>
        <w:numPr>
          <w:ilvl w:val="0"/>
          <w:numId w:val="28"/>
        </w:numPr>
        <w:rPr>
          <w:rFonts w:ascii="Calibri" w:hAnsi="Calibri"/>
        </w:rPr>
      </w:pPr>
      <w:r w:rsidRPr="00C000EB">
        <w:rPr>
          <w:rFonts w:ascii="Calibri" w:hAnsi="Calibri"/>
        </w:rPr>
        <w:t>About menstrual wellbeing and key facts relating to the menstrual cycle.</w:t>
      </w:r>
    </w:p>
    <w:p w14:paraId="4D827055" w14:textId="049CF7E7" w:rsidR="00621570" w:rsidRPr="00C000EB" w:rsidRDefault="000624A6" w:rsidP="000624A6">
      <w:pPr>
        <w:pStyle w:val="Heading2"/>
        <w:rPr>
          <w:rFonts w:ascii="Calibri" w:hAnsi="Calibri"/>
        </w:rPr>
      </w:pPr>
      <w:bookmarkStart w:id="10" w:name="_Health_education_per"/>
      <w:bookmarkEnd w:id="10"/>
      <w:r w:rsidRPr="00C000EB">
        <w:rPr>
          <w:rFonts w:ascii="Calibri" w:hAnsi="Calibri"/>
        </w:rPr>
        <w:t>Health education per year group</w:t>
      </w:r>
    </w:p>
    <w:p w14:paraId="5F339448" w14:textId="568961D8" w:rsidR="00292372" w:rsidRPr="00C000EB" w:rsidRDefault="00292372" w:rsidP="00292372">
      <w:pPr>
        <w:pStyle w:val="TNCBodyText"/>
        <w:rPr>
          <w:rFonts w:ascii="Calibri" w:hAnsi="Calibri"/>
        </w:rPr>
      </w:pPr>
      <w:r w:rsidRPr="00C000EB">
        <w:rPr>
          <w:rFonts w:ascii="Calibri" w:hAnsi="Calibri"/>
        </w:rPr>
        <w:t>The school is free to determine, within the statutory curriculum content outlined in ‘</w:t>
      </w:r>
      <w:hyperlink w:anchor="_Health_education_overview" w:history="1">
        <w:r w:rsidRPr="00C000EB">
          <w:rPr>
            <w:rStyle w:val="Hyperlink"/>
            <w:rFonts w:ascii="Calibri" w:hAnsi="Calibri"/>
          </w:rPr>
          <w:t>Health education overview</w:t>
        </w:r>
      </w:hyperlink>
      <w:r w:rsidRPr="00C000EB">
        <w:rPr>
          <w:rFonts w:ascii="Calibri" w:hAnsi="Calibri"/>
        </w:rPr>
        <w:t>’ section, what pupils are taught during each year group.</w:t>
      </w:r>
    </w:p>
    <w:p w14:paraId="58CC6B5E" w14:textId="77777777" w:rsidR="00292372" w:rsidRPr="00C000EB" w:rsidRDefault="00292372" w:rsidP="00292372">
      <w:pPr>
        <w:pStyle w:val="TNCBodyText"/>
        <w:rPr>
          <w:rFonts w:ascii="Calibri" w:hAnsi="Calibri"/>
        </w:rPr>
      </w:pPr>
      <w:r w:rsidRPr="00C000EB">
        <w:rPr>
          <w:rFonts w:ascii="Calibri" w:hAnsi="Calibri"/>
        </w:rPr>
        <w:t>The school always considers the age and development of pupils when deciding what will be taught in each year group. The school implements a progressive curriculum, in which topics are built upon prior knowledge taught in previous years as pupils progress through school, with a view to providing a smooth transition to secondary school.</w:t>
      </w:r>
    </w:p>
    <w:p w14:paraId="353FCD7D" w14:textId="77777777" w:rsidR="00292372" w:rsidRPr="00C000EB" w:rsidRDefault="00292372" w:rsidP="00390169">
      <w:pPr>
        <w:pStyle w:val="Heading3"/>
        <w:rPr>
          <w:rFonts w:ascii="Calibri" w:hAnsi="Calibri"/>
        </w:rPr>
      </w:pPr>
      <w:r w:rsidRPr="00C000EB">
        <w:rPr>
          <w:rFonts w:ascii="Calibri" w:hAnsi="Calibri"/>
        </w:rPr>
        <w:t>Reception and Year 1</w:t>
      </w:r>
    </w:p>
    <w:p w14:paraId="6BBB142B" w14:textId="77777777" w:rsidR="00292372" w:rsidRPr="00C000EB" w:rsidRDefault="00292372" w:rsidP="00292372">
      <w:pPr>
        <w:pStyle w:val="TNCBodyText"/>
        <w:rPr>
          <w:rFonts w:ascii="Calibri" w:hAnsi="Calibri"/>
          <w:b/>
          <w:bCs/>
        </w:rPr>
      </w:pPr>
      <w:r w:rsidRPr="00C000EB">
        <w:rPr>
          <w:rFonts w:ascii="Calibri" w:hAnsi="Calibri"/>
          <w:b/>
          <w:bCs/>
          <w:shd w:val="clear" w:color="auto" w:fill="E7E6E6" w:themeFill="background2"/>
        </w:rPr>
        <w:t>[Outline the content that is taught during Reception and Year 1. This is up to your school to decide.]</w:t>
      </w:r>
    </w:p>
    <w:p w14:paraId="030194B6" w14:textId="77777777" w:rsidR="00292372" w:rsidRPr="00C000EB" w:rsidRDefault="00292372" w:rsidP="00390169">
      <w:pPr>
        <w:pStyle w:val="Heading3"/>
        <w:rPr>
          <w:rFonts w:ascii="Calibri" w:hAnsi="Calibri"/>
        </w:rPr>
      </w:pPr>
      <w:r w:rsidRPr="00C000EB">
        <w:rPr>
          <w:rFonts w:ascii="Calibri" w:hAnsi="Calibri"/>
        </w:rPr>
        <w:t>Year 2</w:t>
      </w:r>
    </w:p>
    <w:p w14:paraId="6EB2AA8F" w14:textId="77777777" w:rsidR="00292372" w:rsidRPr="00C000EB" w:rsidRDefault="00292372" w:rsidP="00292372">
      <w:pPr>
        <w:pStyle w:val="TNCBodyText"/>
        <w:rPr>
          <w:rFonts w:ascii="Calibri" w:hAnsi="Calibri"/>
          <w:b/>
          <w:bCs/>
        </w:rPr>
      </w:pPr>
      <w:r w:rsidRPr="00C000EB">
        <w:rPr>
          <w:rFonts w:ascii="Calibri" w:hAnsi="Calibri"/>
          <w:b/>
          <w:bCs/>
          <w:shd w:val="clear" w:color="auto" w:fill="E7E6E6" w:themeFill="background2"/>
        </w:rPr>
        <w:t>[Outline the content that is taught during Year 2. This is up to your school to decide.]</w:t>
      </w:r>
    </w:p>
    <w:p w14:paraId="574622BE" w14:textId="77777777" w:rsidR="00292372" w:rsidRPr="00C000EB" w:rsidRDefault="00292372" w:rsidP="00390169">
      <w:pPr>
        <w:pStyle w:val="Heading3"/>
        <w:rPr>
          <w:rFonts w:ascii="Calibri" w:hAnsi="Calibri"/>
        </w:rPr>
      </w:pPr>
      <w:r w:rsidRPr="00C000EB">
        <w:rPr>
          <w:rFonts w:ascii="Calibri" w:hAnsi="Calibri"/>
        </w:rPr>
        <w:t>Year 3</w:t>
      </w:r>
    </w:p>
    <w:p w14:paraId="38AFA811" w14:textId="77777777" w:rsidR="00292372" w:rsidRPr="00C000EB" w:rsidRDefault="00292372" w:rsidP="00292372">
      <w:pPr>
        <w:pStyle w:val="TNCBodyText"/>
        <w:rPr>
          <w:rFonts w:ascii="Calibri" w:hAnsi="Calibri"/>
          <w:b/>
          <w:bCs/>
        </w:rPr>
      </w:pPr>
      <w:r w:rsidRPr="00C000EB">
        <w:rPr>
          <w:rFonts w:ascii="Calibri" w:hAnsi="Calibri"/>
          <w:b/>
          <w:bCs/>
          <w:shd w:val="clear" w:color="auto" w:fill="E7E6E6" w:themeFill="background2"/>
        </w:rPr>
        <w:t>[Outline the content that is taught during Year 3. This is up to your school to decide.]</w:t>
      </w:r>
    </w:p>
    <w:p w14:paraId="45CF743C" w14:textId="77777777" w:rsidR="00292372" w:rsidRPr="00C000EB" w:rsidRDefault="00292372" w:rsidP="00390169">
      <w:pPr>
        <w:pStyle w:val="Heading3"/>
        <w:rPr>
          <w:rFonts w:ascii="Calibri" w:hAnsi="Calibri"/>
        </w:rPr>
      </w:pPr>
      <w:r w:rsidRPr="00C000EB">
        <w:rPr>
          <w:rFonts w:ascii="Calibri" w:hAnsi="Calibri"/>
        </w:rPr>
        <w:lastRenderedPageBreak/>
        <w:t>Year 4</w:t>
      </w:r>
    </w:p>
    <w:p w14:paraId="42AAF664" w14:textId="77777777" w:rsidR="00292372" w:rsidRPr="00C000EB" w:rsidRDefault="00292372" w:rsidP="00292372">
      <w:pPr>
        <w:pStyle w:val="TNCBodyText"/>
        <w:rPr>
          <w:rFonts w:ascii="Calibri" w:hAnsi="Calibri"/>
          <w:b/>
          <w:bCs/>
        </w:rPr>
      </w:pPr>
      <w:r w:rsidRPr="00C000EB">
        <w:rPr>
          <w:rFonts w:ascii="Calibri" w:hAnsi="Calibri"/>
          <w:b/>
          <w:bCs/>
          <w:shd w:val="clear" w:color="auto" w:fill="E7E6E6" w:themeFill="background2"/>
        </w:rPr>
        <w:t>[Outline the content that is taught during Year 4. This is up to your school to decide.]</w:t>
      </w:r>
    </w:p>
    <w:p w14:paraId="33BB36F1" w14:textId="77777777" w:rsidR="00292372" w:rsidRPr="00C000EB" w:rsidRDefault="00292372" w:rsidP="00390169">
      <w:pPr>
        <w:pStyle w:val="Heading3"/>
        <w:rPr>
          <w:rFonts w:ascii="Calibri" w:hAnsi="Calibri"/>
        </w:rPr>
      </w:pPr>
      <w:r w:rsidRPr="00C000EB">
        <w:rPr>
          <w:rFonts w:ascii="Calibri" w:hAnsi="Calibri"/>
        </w:rPr>
        <w:t>Year 5</w:t>
      </w:r>
    </w:p>
    <w:p w14:paraId="30378282" w14:textId="77777777" w:rsidR="00292372" w:rsidRPr="00C000EB" w:rsidRDefault="00292372" w:rsidP="00292372">
      <w:pPr>
        <w:pStyle w:val="TNCBodyText"/>
        <w:rPr>
          <w:rFonts w:ascii="Calibri" w:hAnsi="Calibri"/>
          <w:b/>
          <w:bCs/>
        </w:rPr>
      </w:pPr>
      <w:r w:rsidRPr="00C000EB">
        <w:rPr>
          <w:rFonts w:ascii="Calibri" w:hAnsi="Calibri"/>
          <w:b/>
          <w:bCs/>
          <w:shd w:val="clear" w:color="auto" w:fill="E7E6E6" w:themeFill="background2"/>
        </w:rPr>
        <w:t>[Outline the content that is taught during Year 5. This is up to your school to decide.]</w:t>
      </w:r>
    </w:p>
    <w:p w14:paraId="5C968F97" w14:textId="77777777" w:rsidR="00292372" w:rsidRPr="00C000EB" w:rsidRDefault="00292372" w:rsidP="00390169">
      <w:pPr>
        <w:pStyle w:val="Heading3"/>
        <w:rPr>
          <w:rFonts w:ascii="Calibri" w:hAnsi="Calibri"/>
        </w:rPr>
      </w:pPr>
      <w:r w:rsidRPr="00C000EB">
        <w:rPr>
          <w:rFonts w:ascii="Calibri" w:hAnsi="Calibri"/>
        </w:rPr>
        <w:t>Year 6</w:t>
      </w:r>
    </w:p>
    <w:p w14:paraId="49676D55" w14:textId="170F6FF2" w:rsidR="000624A6" w:rsidRPr="00C000EB" w:rsidRDefault="00292372" w:rsidP="00292372">
      <w:pPr>
        <w:pStyle w:val="TNCBodyText"/>
        <w:rPr>
          <w:rFonts w:ascii="Calibri" w:hAnsi="Calibri"/>
          <w:b/>
          <w:bCs/>
        </w:rPr>
      </w:pPr>
      <w:r w:rsidRPr="00C000EB">
        <w:rPr>
          <w:rFonts w:ascii="Calibri" w:hAnsi="Calibri"/>
          <w:b/>
          <w:bCs/>
          <w:shd w:val="clear" w:color="auto" w:fill="E7E6E6" w:themeFill="background2"/>
        </w:rPr>
        <w:t>[Outline the content that is taught during Year 6. This is up to your school to decide.]</w:t>
      </w:r>
    </w:p>
    <w:p w14:paraId="0BAB6DC7" w14:textId="184D5569" w:rsidR="00292372" w:rsidRPr="00C000EB" w:rsidRDefault="00A00EE4" w:rsidP="00292372">
      <w:pPr>
        <w:pStyle w:val="Heading2"/>
        <w:rPr>
          <w:rFonts w:ascii="Calibri" w:hAnsi="Calibri"/>
        </w:rPr>
      </w:pPr>
      <w:bookmarkStart w:id="11" w:name="_Sex_education"/>
      <w:bookmarkEnd w:id="11"/>
      <w:r w:rsidRPr="00C000EB">
        <w:rPr>
          <w:rFonts w:ascii="Calibri" w:hAnsi="Calibri"/>
        </w:rPr>
        <w:t>Sex education</w:t>
      </w:r>
    </w:p>
    <w:p w14:paraId="29CF5B3E" w14:textId="77777777" w:rsidR="00EE1D1C" w:rsidRPr="00C000EB" w:rsidRDefault="00EE1D1C" w:rsidP="00005594">
      <w:pPr>
        <w:pStyle w:val="TNCBodyText"/>
        <w:rPr>
          <w:rFonts w:ascii="Calibri" w:hAnsi="Calibri"/>
          <w:b/>
          <w:bCs/>
        </w:rPr>
      </w:pPr>
      <w:r w:rsidRPr="00C000EB">
        <w:rPr>
          <w:rFonts w:ascii="Calibri" w:hAnsi="Calibri"/>
          <w:b/>
          <w:bCs/>
          <w:shd w:val="clear" w:color="auto" w:fill="E7E6E6" w:themeFill="background2"/>
        </w:rPr>
        <w:t>[Although it is not statutory to deliver sex education outside of the science curriculum at primary level, the DfE recommends that all primary schools should have a sex education programme in place. This should be tailored to the age, and physical and emotional maturity of pupils, and should ensure that pupils are prepared for the changes that adolescence brings, drawing on knowledge of the human life cycle.]</w:t>
      </w:r>
    </w:p>
    <w:p w14:paraId="215F1ED6" w14:textId="6C41E0E1" w:rsidR="00095F78" w:rsidRPr="00C000EB" w:rsidRDefault="00EE1D1C" w:rsidP="00095F78">
      <w:pPr>
        <w:pStyle w:val="TNCBodyText"/>
        <w:rPr>
          <w:rFonts w:ascii="Calibri" w:hAnsi="Calibri"/>
          <w:color w:val="000000" w:themeColor="text1"/>
        </w:rPr>
      </w:pPr>
      <w:r w:rsidRPr="00C000EB">
        <w:rPr>
          <w:rFonts w:ascii="Calibri" w:hAnsi="Calibri"/>
        </w:rPr>
        <w:t>All pupils must be taught the aspects of sex education outlined in the primary science curriculum</w:t>
      </w:r>
      <w:r w:rsidR="00414FBF" w:rsidRPr="00C000EB">
        <w:rPr>
          <w:rFonts w:ascii="Calibri" w:hAnsi="Calibri"/>
        </w:rPr>
        <w:t>; however, the school is free to determine whether pupils should be taught sex education beyond what is required of the national curriculum</w:t>
      </w:r>
      <w:r w:rsidR="009E581F" w:rsidRPr="00C000EB">
        <w:rPr>
          <w:rFonts w:ascii="Calibri" w:hAnsi="Calibri"/>
        </w:rPr>
        <w:t>, with our approach being that</w:t>
      </w:r>
      <w:r w:rsidR="00C000EB" w:rsidRPr="00C000EB">
        <w:rPr>
          <w:rFonts w:ascii="Calibri" w:hAnsi="Calibri"/>
        </w:rPr>
        <w:t xml:space="preserve"> </w:t>
      </w:r>
      <w:r w:rsidR="00C000EB" w:rsidRPr="00C000EB">
        <w:rPr>
          <w:rFonts w:ascii="Calibri" w:hAnsi="Calibri"/>
          <w:bCs/>
          <w:color w:val="000000" w:themeColor="text1"/>
        </w:rPr>
        <w:t>w</w:t>
      </w:r>
      <w:r w:rsidR="00095F78" w:rsidRPr="00C000EB">
        <w:rPr>
          <w:rFonts w:ascii="Calibri" w:hAnsi="Calibri"/>
          <w:bCs/>
          <w:color w:val="000000" w:themeColor="text1"/>
        </w:rPr>
        <w:t>e do teach pupils sex education beyond what is required of the science curriculum</w:t>
      </w:r>
      <w:r w:rsidR="00C87343" w:rsidRPr="00C000EB">
        <w:rPr>
          <w:rFonts w:ascii="Calibri" w:hAnsi="Calibri"/>
          <w:bCs/>
          <w:color w:val="000000" w:themeColor="text1"/>
        </w:rPr>
        <w:t>.</w:t>
      </w:r>
    </w:p>
    <w:p w14:paraId="4033B3F4" w14:textId="78FB18B9" w:rsidR="00AF6E61" w:rsidRPr="00C000EB" w:rsidRDefault="00AF6E61" w:rsidP="00AF6E61">
      <w:pPr>
        <w:pStyle w:val="TNCBodyText"/>
        <w:rPr>
          <w:rFonts w:ascii="Calibri" w:hAnsi="Calibri"/>
        </w:rPr>
      </w:pPr>
      <w:r w:rsidRPr="00C000EB">
        <w:rPr>
          <w:rFonts w:ascii="Calibri" w:hAnsi="Calibri"/>
        </w:rPr>
        <w:t>Th</w:t>
      </w:r>
      <w:r w:rsidR="00C87343" w:rsidRPr="00C000EB">
        <w:rPr>
          <w:rFonts w:ascii="Calibri" w:hAnsi="Calibri"/>
        </w:rPr>
        <w:t>e</w:t>
      </w:r>
      <w:r w:rsidRPr="00C000EB">
        <w:rPr>
          <w:rFonts w:ascii="Calibri" w:hAnsi="Calibri"/>
        </w:rPr>
        <w:t xml:space="preserve"> sex education programme will be tailored to the age and the physical and emotional maturity of the pupils. It will ensure that both boys and girls are prepared for the changes that adolescence brings and will draw on knowledge of the human life cycle set out in the national curriculum for science on how a baby is conceived and born. </w:t>
      </w:r>
    </w:p>
    <w:p w14:paraId="1A8B753B" w14:textId="3D59665E" w:rsidR="00AF6E61" w:rsidRPr="00C000EB" w:rsidRDefault="00AF6E61" w:rsidP="00AF6E61">
      <w:pPr>
        <w:pStyle w:val="TNCBodyText"/>
        <w:rPr>
          <w:rFonts w:ascii="Calibri" w:hAnsi="Calibri"/>
        </w:rPr>
      </w:pPr>
      <w:r w:rsidRPr="00C000EB">
        <w:rPr>
          <w:rFonts w:ascii="Calibri" w:hAnsi="Calibri"/>
        </w:rPr>
        <w:t xml:space="preserve">The school will recognise significant factors when determining </w:t>
      </w:r>
      <w:r w:rsidR="00EF42ED" w:rsidRPr="00C000EB">
        <w:rPr>
          <w:rFonts w:ascii="Calibri" w:hAnsi="Calibri"/>
        </w:rPr>
        <w:t xml:space="preserve">the teaching approach and the </w:t>
      </w:r>
      <w:r w:rsidRPr="00C000EB">
        <w:rPr>
          <w:rFonts w:ascii="Calibri" w:hAnsi="Calibri"/>
        </w:rPr>
        <w:t>materials</w:t>
      </w:r>
      <w:r w:rsidR="00EF42ED" w:rsidRPr="00C000EB">
        <w:rPr>
          <w:rFonts w:ascii="Calibri" w:hAnsi="Calibri"/>
        </w:rPr>
        <w:t xml:space="preserve"> used</w:t>
      </w:r>
      <w:r w:rsidRPr="00C000EB">
        <w:rPr>
          <w:rFonts w:ascii="Calibri" w:hAnsi="Calibri"/>
        </w:rPr>
        <w:t xml:space="preserve">, including but not limited to, age, religious backgrounds, any special education needs or disabilities of pupils. </w:t>
      </w:r>
    </w:p>
    <w:p w14:paraId="47157E60" w14:textId="530C7605" w:rsidR="00414B1C" w:rsidRPr="00C000EB" w:rsidRDefault="00EE1D1C" w:rsidP="00005594">
      <w:pPr>
        <w:pStyle w:val="TNCBodyText"/>
        <w:rPr>
          <w:rFonts w:ascii="Calibri" w:hAnsi="Calibri"/>
        </w:rPr>
      </w:pPr>
      <w:r w:rsidRPr="00C000EB">
        <w:rPr>
          <w:rFonts w:ascii="Calibri" w:hAnsi="Calibri"/>
        </w:rPr>
        <w:t xml:space="preserve">Parents </w:t>
      </w:r>
      <w:r w:rsidR="00C87343" w:rsidRPr="00C000EB">
        <w:rPr>
          <w:rFonts w:ascii="Calibri" w:hAnsi="Calibri"/>
        </w:rPr>
        <w:t>will be</w:t>
      </w:r>
      <w:r w:rsidRPr="00C000EB">
        <w:rPr>
          <w:rFonts w:ascii="Calibri" w:hAnsi="Calibri"/>
        </w:rPr>
        <w:t xml:space="preserve"> fully consulted in the organisation and delivery of our sex education curriculum, in accordance with the ‘</w:t>
      </w:r>
      <w:hyperlink w:anchor="_Organisation_of_the" w:history="1">
        <w:r w:rsidRPr="00C000EB">
          <w:rPr>
            <w:rStyle w:val="Hyperlink"/>
            <w:rFonts w:ascii="Calibri" w:hAnsi="Calibri"/>
          </w:rPr>
          <w:t>Organisation of the curriculum</w:t>
        </w:r>
      </w:hyperlink>
      <w:r w:rsidRPr="00C000EB">
        <w:rPr>
          <w:rFonts w:ascii="Calibri" w:hAnsi="Calibri"/>
        </w:rPr>
        <w:t>’ and ‘</w:t>
      </w:r>
      <w:hyperlink w:anchor="_Consultation_with_parents" w:history="1">
        <w:r w:rsidRPr="00C000EB">
          <w:rPr>
            <w:rStyle w:val="Hyperlink"/>
            <w:rFonts w:ascii="Calibri" w:hAnsi="Calibri"/>
          </w:rPr>
          <w:t>Consultation with parents</w:t>
        </w:r>
      </w:hyperlink>
      <w:r w:rsidRPr="00C000EB">
        <w:rPr>
          <w:rFonts w:ascii="Calibri" w:hAnsi="Calibri"/>
        </w:rPr>
        <w:t xml:space="preserve">’ sections of this policy. Parents </w:t>
      </w:r>
      <w:r w:rsidR="004A71F8" w:rsidRPr="00C000EB">
        <w:rPr>
          <w:rFonts w:ascii="Calibri" w:hAnsi="Calibri"/>
        </w:rPr>
        <w:t xml:space="preserve">will be </w:t>
      </w:r>
      <w:r w:rsidRPr="00C000EB">
        <w:rPr>
          <w:rFonts w:ascii="Calibri" w:hAnsi="Calibri"/>
        </w:rPr>
        <w:t>given the opportunity to advise on what should be taught through sex education</w:t>
      </w:r>
      <w:r w:rsidR="00532C66" w:rsidRPr="00C000EB">
        <w:rPr>
          <w:rFonts w:ascii="Calibri" w:hAnsi="Calibri"/>
        </w:rPr>
        <w:t>. P</w:t>
      </w:r>
      <w:r w:rsidR="00414B1C" w:rsidRPr="00C000EB">
        <w:rPr>
          <w:rFonts w:ascii="Calibri" w:hAnsi="Calibri"/>
        </w:rPr>
        <w:t xml:space="preserve">arents </w:t>
      </w:r>
      <w:r w:rsidR="00532C66" w:rsidRPr="00C000EB">
        <w:rPr>
          <w:rFonts w:ascii="Calibri" w:hAnsi="Calibri"/>
        </w:rPr>
        <w:t xml:space="preserve">will be offered </w:t>
      </w:r>
      <w:r w:rsidR="00414B1C" w:rsidRPr="00C000EB">
        <w:rPr>
          <w:rFonts w:ascii="Calibri" w:hAnsi="Calibri"/>
        </w:rPr>
        <w:t xml:space="preserve">support in talking to their children about sex education and how to link this with the curriculum taught in school. </w:t>
      </w:r>
    </w:p>
    <w:p w14:paraId="335BD717" w14:textId="77777777" w:rsidR="00EE1D1C" w:rsidRPr="00C000EB" w:rsidRDefault="00EE1D1C" w:rsidP="00462D59">
      <w:pPr>
        <w:pStyle w:val="Heading3"/>
        <w:rPr>
          <w:rFonts w:ascii="Calibri" w:hAnsi="Calibri"/>
        </w:rPr>
      </w:pPr>
      <w:r w:rsidRPr="00C000EB">
        <w:rPr>
          <w:rFonts w:ascii="Calibri" w:hAnsi="Calibri"/>
        </w:rPr>
        <w:t>Reception and Year 1</w:t>
      </w:r>
    </w:p>
    <w:p w14:paraId="655749E5" w14:textId="77777777" w:rsidR="00EE1D1C" w:rsidRPr="00C000EB" w:rsidRDefault="00EE1D1C" w:rsidP="00005594">
      <w:pPr>
        <w:pStyle w:val="TNCBodyText"/>
        <w:rPr>
          <w:rFonts w:ascii="Calibri" w:hAnsi="Calibri"/>
        </w:rPr>
      </w:pPr>
      <w:r w:rsidRPr="00C000EB">
        <w:rPr>
          <w:rFonts w:ascii="Calibri" w:hAnsi="Calibri"/>
          <w:b/>
          <w:bCs/>
          <w:shd w:val="clear" w:color="auto" w:fill="E7E6E6" w:themeFill="background2"/>
        </w:rPr>
        <w:t>[Outline the content that is taught during Reception and Year 1. This is up to your school to decide.]</w:t>
      </w:r>
    </w:p>
    <w:p w14:paraId="60BACD67" w14:textId="77777777" w:rsidR="00EE1D1C" w:rsidRPr="00C000EB" w:rsidRDefault="00EE1D1C" w:rsidP="00462D59">
      <w:pPr>
        <w:pStyle w:val="Heading3"/>
        <w:rPr>
          <w:rFonts w:ascii="Calibri" w:hAnsi="Calibri"/>
        </w:rPr>
      </w:pPr>
      <w:r w:rsidRPr="00C000EB">
        <w:rPr>
          <w:rFonts w:ascii="Calibri" w:hAnsi="Calibri"/>
        </w:rPr>
        <w:t>Year 2</w:t>
      </w:r>
    </w:p>
    <w:p w14:paraId="7966C1E1" w14:textId="77777777" w:rsidR="00EE1D1C" w:rsidRPr="00C000EB" w:rsidRDefault="00EE1D1C" w:rsidP="00005594">
      <w:pPr>
        <w:pStyle w:val="TNCBodyText"/>
        <w:rPr>
          <w:rFonts w:ascii="Calibri" w:hAnsi="Calibri"/>
          <w:b/>
          <w:bCs/>
        </w:rPr>
      </w:pPr>
      <w:r w:rsidRPr="00C000EB">
        <w:rPr>
          <w:rFonts w:ascii="Calibri" w:hAnsi="Calibri"/>
          <w:b/>
          <w:bCs/>
          <w:shd w:val="clear" w:color="auto" w:fill="E7E6E6" w:themeFill="background2"/>
        </w:rPr>
        <w:t>[Outline the content that is taught during Year 2. This is up to your school to decide.]</w:t>
      </w:r>
    </w:p>
    <w:p w14:paraId="7628D04B" w14:textId="77777777" w:rsidR="00EE1D1C" w:rsidRPr="00C000EB" w:rsidRDefault="00EE1D1C" w:rsidP="00462D59">
      <w:pPr>
        <w:pStyle w:val="Heading3"/>
        <w:rPr>
          <w:rFonts w:ascii="Calibri" w:hAnsi="Calibri"/>
        </w:rPr>
      </w:pPr>
      <w:r w:rsidRPr="00C000EB">
        <w:rPr>
          <w:rFonts w:ascii="Calibri" w:hAnsi="Calibri"/>
        </w:rPr>
        <w:lastRenderedPageBreak/>
        <w:t>Year 3</w:t>
      </w:r>
    </w:p>
    <w:p w14:paraId="16CBBB52" w14:textId="77777777" w:rsidR="00EE1D1C" w:rsidRPr="00C000EB" w:rsidRDefault="00EE1D1C" w:rsidP="00005594">
      <w:pPr>
        <w:pStyle w:val="TNCBodyText"/>
        <w:rPr>
          <w:rFonts w:ascii="Calibri" w:hAnsi="Calibri"/>
        </w:rPr>
      </w:pPr>
      <w:r w:rsidRPr="00C000EB">
        <w:rPr>
          <w:rFonts w:ascii="Calibri" w:hAnsi="Calibri"/>
        </w:rPr>
        <w:t>[</w:t>
      </w:r>
      <w:r w:rsidRPr="00C000EB">
        <w:rPr>
          <w:rFonts w:ascii="Calibri" w:hAnsi="Calibri"/>
          <w:b/>
          <w:bCs/>
          <w:shd w:val="clear" w:color="auto" w:fill="E7E6E6" w:themeFill="background2"/>
        </w:rPr>
        <w:t>Outline the content that is taught during Year 3. This is up to your school to decide.]</w:t>
      </w:r>
    </w:p>
    <w:p w14:paraId="20DDE5D3" w14:textId="77777777" w:rsidR="00EE1D1C" w:rsidRPr="00C000EB" w:rsidRDefault="00EE1D1C" w:rsidP="00462D59">
      <w:pPr>
        <w:pStyle w:val="Heading3"/>
        <w:rPr>
          <w:rFonts w:ascii="Calibri" w:hAnsi="Calibri"/>
        </w:rPr>
      </w:pPr>
      <w:r w:rsidRPr="00C000EB">
        <w:rPr>
          <w:rFonts w:ascii="Calibri" w:hAnsi="Calibri"/>
        </w:rPr>
        <w:t>Year 4</w:t>
      </w:r>
    </w:p>
    <w:p w14:paraId="7BC6897E" w14:textId="77777777" w:rsidR="00EE1D1C" w:rsidRPr="00C000EB" w:rsidRDefault="00EE1D1C" w:rsidP="00005594">
      <w:pPr>
        <w:pStyle w:val="TNCBodyText"/>
        <w:rPr>
          <w:rFonts w:ascii="Calibri" w:hAnsi="Calibri"/>
        </w:rPr>
      </w:pPr>
      <w:r w:rsidRPr="00C000EB">
        <w:rPr>
          <w:rFonts w:ascii="Calibri" w:hAnsi="Calibri"/>
          <w:b/>
          <w:bCs/>
          <w:shd w:val="clear" w:color="auto" w:fill="E7E6E6" w:themeFill="background2"/>
        </w:rPr>
        <w:t>[Outline the content that is during taught Year 4. This is up to your school to decide.]</w:t>
      </w:r>
    </w:p>
    <w:p w14:paraId="0A95AFAC" w14:textId="77777777" w:rsidR="00EE1D1C" w:rsidRPr="00C000EB" w:rsidRDefault="00EE1D1C" w:rsidP="00462D59">
      <w:pPr>
        <w:pStyle w:val="Heading3"/>
        <w:rPr>
          <w:rFonts w:ascii="Calibri" w:hAnsi="Calibri"/>
        </w:rPr>
      </w:pPr>
      <w:r w:rsidRPr="00C000EB">
        <w:rPr>
          <w:rFonts w:ascii="Calibri" w:hAnsi="Calibri"/>
        </w:rPr>
        <w:t>Year 5</w:t>
      </w:r>
    </w:p>
    <w:p w14:paraId="2B810791" w14:textId="77777777" w:rsidR="00EE1D1C" w:rsidRPr="00C000EB" w:rsidRDefault="00EE1D1C" w:rsidP="00005594">
      <w:pPr>
        <w:pStyle w:val="TNCBodyText"/>
        <w:rPr>
          <w:rFonts w:ascii="Calibri" w:hAnsi="Calibri"/>
          <w:b/>
          <w:bCs/>
        </w:rPr>
      </w:pPr>
      <w:r w:rsidRPr="00C000EB">
        <w:rPr>
          <w:rFonts w:ascii="Calibri" w:hAnsi="Calibri"/>
          <w:b/>
          <w:bCs/>
          <w:shd w:val="clear" w:color="auto" w:fill="E7E6E6" w:themeFill="background2"/>
        </w:rPr>
        <w:t>[Outline the content that is taught during Year 5. This is up to your school to decide.]</w:t>
      </w:r>
    </w:p>
    <w:p w14:paraId="100C145B" w14:textId="77777777" w:rsidR="00EE1D1C" w:rsidRPr="00C000EB" w:rsidRDefault="00EE1D1C" w:rsidP="00462D59">
      <w:pPr>
        <w:pStyle w:val="Heading3"/>
        <w:rPr>
          <w:rFonts w:ascii="Calibri" w:hAnsi="Calibri"/>
        </w:rPr>
      </w:pPr>
      <w:r w:rsidRPr="00C000EB">
        <w:rPr>
          <w:rFonts w:ascii="Calibri" w:hAnsi="Calibri"/>
        </w:rPr>
        <w:t>Year 6</w:t>
      </w:r>
    </w:p>
    <w:p w14:paraId="483469DA" w14:textId="3A758FE5" w:rsidR="00A00EE4" w:rsidRPr="00C000EB" w:rsidRDefault="00EE1D1C" w:rsidP="00005594">
      <w:pPr>
        <w:pStyle w:val="TNCBodyText"/>
        <w:rPr>
          <w:rFonts w:ascii="Calibri" w:hAnsi="Calibri"/>
          <w:b/>
          <w:bCs/>
        </w:rPr>
      </w:pPr>
      <w:r w:rsidRPr="00C000EB">
        <w:rPr>
          <w:rFonts w:ascii="Calibri" w:hAnsi="Calibri"/>
          <w:b/>
          <w:bCs/>
          <w:shd w:val="clear" w:color="auto" w:fill="E7E6E6" w:themeFill="background2"/>
        </w:rPr>
        <w:t>[Outline the content that is taught during Year 6. This is up to your school to decide.]</w:t>
      </w:r>
    </w:p>
    <w:p w14:paraId="483A0FD2" w14:textId="6713D270" w:rsidR="00EE1D1C" w:rsidRPr="00C000EB" w:rsidRDefault="00B80528" w:rsidP="00EE1D1C">
      <w:pPr>
        <w:pStyle w:val="Heading2"/>
        <w:rPr>
          <w:rFonts w:ascii="Calibri" w:hAnsi="Calibri"/>
        </w:rPr>
      </w:pPr>
      <w:bookmarkStart w:id="12" w:name="_Delivery_of_the"/>
      <w:bookmarkEnd w:id="12"/>
      <w:r w:rsidRPr="00C000EB">
        <w:rPr>
          <w:rFonts w:ascii="Calibri" w:hAnsi="Calibri"/>
        </w:rPr>
        <w:t xml:space="preserve"> </w:t>
      </w:r>
      <w:r w:rsidR="00315A39" w:rsidRPr="00C000EB">
        <w:rPr>
          <w:rFonts w:ascii="Calibri" w:hAnsi="Calibri"/>
        </w:rPr>
        <w:t xml:space="preserve"> </w:t>
      </w:r>
      <w:r w:rsidRPr="00C000EB">
        <w:rPr>
          <w:rFonts w:ascii="Calibri" w:hAnsi="Calibri"/>
        </w:rPr>
        <w:t>Delivery of the curriculum</w:t>
      </w:r>
    </w:p>
    <w:p w14:paraId="28F86AB1" w14:textId="701B067C" w:rsidR="001D1141" w:rsidRPr="00C000EB" w:rsidRDefault="00490A5F" w:rsidP="00C000EB">
      <w:pPr>
        <w:pStyle w:val="TNCBodyText"/>
        <w:rPr>
          <w:rFonts w:ascii="Calibri" w:hAnsi="Calibri"/>
          <w:color w:val="000000" w:themeColor="text1"/>
        </w:rPr>
      </w:pPr>
      <w:r w:rsidRPr="00C000EB">
        <w:rPr>
          <w:rFonts w:ascii="Calibri" w:hAnsi="Calibri"/>
        </w:rPr>
        <w:t xml:space="preserve">The </w:t>
      </w:r>
      <w:r w:rsidR="001D1141" w:rsidRPr="00C000EB">
        <w:rPr>
          <w:rFonts w:ascii="Calibri" w:hAnsi="Calibri"/>
        </w:rPr>
        <w:t>RHE</w:t>
      </w:r>
      <w:r w:rsidRPr="00C000EB">
        <w:rPr>
          <w:rFonts w:ascii="Calibri" w:hAnsi="Calibri"/>
        </w:rPr>
        <w:t xml:space="preserve"> curriculum will be delivered</w:t>
      </w:r>
      <w:r w:rsidR="00C000EB" w:rsidRPr="00C000EB">
        <w:rPr>
          <w:rFonts w:ascii="Calibri" w:hAnsi="Calibri"/>
        </w:rPr>
        <w:t xml:space="preserve"> </w:t>
      </w:r>
      <w:r w:rsidR="00C000EB" w:rsidRPr="00C000EB">
        <w:rPr>
          <w:rFonts w:ascii="Calibri" w:hAnsi="Calibri"/>
          <w:color w:val="000000" w:themeColor="text1"/>
        </w:rPr>
        <w:t>as</w:t>
      </w:r>
      <w:r w:rsidR="001D1141" w:rsidRPr="00C000EB">
        <w:rPr>
          <w:rFonts w:ascii="Calibri" w:hAnsi="Calibri"/>
          <w:bCs/>
          <w:color w:val="000000" w:themeColor="text1"/>
        </w:rPr>
        <w:t xml:space="preserve"> part of the PSHE curriculum</w:t>
      </w:r>
    </w:p>
    <w:p w14:paraId="0FB674F7" w14:textId="4CD071DD" w:rsidR="00490A5F" w:rsidRPr="00C000EB" w:rsidRDefault="00490A5F" w:rsidP="00490A5F">
      <w:pPr>
        <w:pStyle w:val="TNCBodyText"/>
        <w:rPr>
          <w:rFonts w:ascii="Calibri" w:hAnsi="Calibri"/>
        </w:rPr>
      </w:pPr>
      <w:r w:rsidRPr="00C000EB">
        <w:rPr>
          <w:rFonts w:ascii="Calibri" w:hAnsi="Calibri"/>
        </w:rPr>
        <w:t>The school will ensure that keeping children safe and preventative education remain at the heart of PSHE</w:t>
      </w:r>
      <w:r w:rsidR="006876CD" w:rsidRPr="00C000EB">
        <w:rPr>
          <w:rFonts w:ascii="Calibri" w:hAnsi="Calibri"/>
        </w:rPr>
        <w:t xml:space="preserve"> and RHE </w:t>
      </w:r>
      <w:r w:rsidR="00315A39" w:rsidRPr="00C000EB">
        <w:rPr>
          <w:rFonts w:ascii="Calibri" w:hAnsi="Calibri"/>
        </w:rPr>
        <w:t>teaching</w:t>
      </w:r>
      <w:r w:rsidRPr="00C000EB">
        <w:rPr>
          <w:rFonts w:ascii="Calibri" w:hAnsi="Calibri"/>
        </w:rPr>
        <w:t xml:space="preserve">. </w:t>
      </w:r>
    </w:p>
    <w:p w14:paraId="65B1DC1A" w14:textId="3AD0C3B2" w:rsidR="00490A5F" w:rsidRPr="00C000EB" w:rsidRDefault="006C24B7" w:rsidP="00490A5F">
      <w:pPr>
        <w:pStyle w:val="TNCBodyText"/>
        <w:rPr>
          <w:rFonts w:ascii="Calibri" w:hAnsi="Calibri"/>
        </w:rPr>
      </w:pPr>
      <w:r w:rsidRPr="00C000EB">
        <w:rPr>
          <w:rFonts w:ascii="Calibri" w:hAnsi="Calibri"/>
        </w:rPr>
        <w:t>S</w:t>
      </w:r>
      <w:r w:rsidR="00490A5F" w:rsidRPr="00C000EB">
        <w:rPr>
          <w:rFonts w:ascii="Calibri" w:hAnsi="Calibri"/>
        </w:rPr>
        <w:t xml:space="preserve">ex education will be delivered through the </w:t>
      </w:r>
      <w:r w:rsidR="00C000EB" w:rsidRPr="00C000EB">
        <w:rPr>
          <w:rFonts w:ascii="Calibri" w:hAnsi="Calibri"/>
          <w:bCs/>
          <w:color w:val="000000" w:themeColor="text1"/>
        </w:rPr>
        <w:t>S</w:t>
      </w:r>
      <w:r w:rsidR="00490A5F" w:rsidRPr="00C000EB">
        <w:rPr>
          <w:rFonts w:ascii="Calibri" w:hAnsi="Calibri"/>
          <w:bCs/>
          <w:color w:val="000000" w:themeColor="text1"/>
        </w:rPr>
        <w:t>cience curriculum</w:t>
      </w:r>
      <w:r w:rsidR="00C000EB" w:rsidRPr="00C000EB">
        <w:rPr>
          <w:rFonts w:ascii="Calibri" w:hAnsi="Calibri"/>
          <w:color w:val="000000" w:themeColor="text1"/>
        </w:rPr>
        <w:t xml:space="preserve">, </w:t>
      </w:r>
      <w:r w:rsidR="00490A5F" w:rsidRPr="00C000EB">
        <w:rPr>
          <w:rFonts w:ascii="Calibri" w:hAnsi="Calibri"/>
          <w:bCs/>
          <w:color w:val="000000" w:themeColor="text1"/>
        </w:rPr>
        <w:t>PSHE curriculum</w:t>
      </w:r>
      <w:r w:rsidR="00C000EB" w:rsidRPr="00C000EB">
        <w:rPr>
          <w:rFonts w:ascii="Calibri" w:hAnsi="Calibri"/>
          <w:bCs/>
          <w:color w:val="000000" w:themeColor="text1"/>
        </w:rPr>
        <w:t xml:space="preserve"> and </w:t>
      </w:r>
      <w:r w:rsidR="00E13243" w:rsidRPr="00C000EB">
        <w:rPr>
          <w:rFonts w:ascii="Calibri" w:hAnsi="Calibri"/>
          <w:bCs/>
          <w:color w:val="000000" w:themeColor="text1"/>
        </w:rPr>
        <w:t>RH</w:t>
      </w:r>
      <w:r w:rsidR="002825D1" w:rsidRPr="00C000EB">
        <w:rPr>
          <w:rFonts w:ascii="Calibri" w:hAnsi="Calibri"/>
          <w:bCs/>
          <w:color w:val="000000" w:themeColor="text1"/>
        </w:rPr>
        <w:t>E curriculum.</w:t>
      </w:r>
    </w:p>
    <w:p w14:paraId="7355D05F" w14:textId="04400CF5" w:rsidR="00490A5F" w:rsidRPr="00C000EB" w:rsidRDefault="00490A5F" w:rsidP="00490A5F">
      <w:pPr>
        <w:pStyle w:val="TNCBodyText"/>
        <w:rPr>
          <w:rFonts w:ascii="Calibri" w:hAnsi="Calibri"/>
        </w:rPr>
      </w:pPr>
      <w:r w:rsidRPr="00C000EB">
        <w:rPr>
          <w:rFonts w:ascii="Calibri" w:hAnsi="Calibri"/>
        </w:rPr>
        <w:t>Through effective organisation and delivery of the subject, the school will ensure that:</w:t>
      </w:r>
    </w:p>
    <w:p w14:paraId="3E27C12D" w14:textId="77777777" w:rsidR="00490A5F" w:rsidRPr="00C000EB" w:rsidRDefault="00490A5F" w:rsidP="00490A5F">
      <w:pPr>
        <w:pStyle w:val="TNCBodyText"/>
        <w:numPr>
          <w:ilvl w:val="0"/>
          <w:numId w:val="29"/>
        </w:numPr>
        <w:rPr>
          <w:rFonts w:ascii="Calibri" w:hAnsi="Calibri"/>
        </w:rPr>
      </w:pPr>
      <w:r w:rsidRPr="00C000EB">
        <w:rPr>
          <w:rFonts w:ascii="Calibri" w:hAnsi="Calibri"/>
        </w:rPr>
        <w:t>Core knowledge is sectioned into units of manageable size.</w:t>
      </w:r>
    </w:p>
    <w:p w14:paraId="162AAE25" w14:textId="77777777" w:rsidR="00490A5F" w:rsidRPr="00C000EB" w:rsidRDefault="00490A5F" w:rsidP="00490A5F">
      <w:pPr>
        <w:pStyle w:val="TNCBodyText"/>
        <w:numPr>
          <w:ilvl w:val="0"/>
          <w:numId w:val="29"/>
        </w:numPr>
        <w:rPr>
          <w:rFonts w:ascii="Calibri" w:hAnsi="Calibri"/>
        </w:rPr>
      </w:pPr>
      <w:r w:rsidRPr="00C000EB">
        <w:rPr>
          <w:rFonts w:ascii="Calibri" w:hAnsi="Calibri"/>
        </w:rPr>
        <w:t>The required content is communicated to pupils clearly, in a carefully sequenced way, within a planned scheme of work.</w:t>
      </w:r>
    </w:p>
    <w:p w14:paraId="7E679043" w14:textId="77777777" w:rsidR="00490A5F" w:rsidRPr="00C000EB" w:rsidRDefault="00490A5F" w:rsidP="00490A5F">
      <w:pPr>
        <w:pStyle w:val="TNCBodyText"/>
        <w:numPr>
          <w:ilvl w:val="0"/>
          <w:numId w:val="29"/>
        </w:numPr>
        <w:rPr>
          <w:rFonts w:ascii="Calibri" w:hAnsi="Calibri"/>
        </w:rPr>
      </w:pPr>
      <w:r w:rsidRPr="00C000EB">
        <w:rPr>
          <w:rFonts w:ascii="Calibri" w:hAnsi="Calibri"/>
        </w:rPr>
        <w:t>Teaching includes sufficient and well-chosen opportunities and contexts for pupils to embed new knowledge so that it can be used confidently in real-life situations.</w:t>
      </w:r>
    </w:p>
    <w:p w14:paraId="1D91031E" w14:textId="77777777" w:rsidR="00051908" w:rsidRPr="00C000EB" w:rsidRDefault="00490A5F" w:rsidP="00490A5F">
      <w:pPr>
        <w:pStyle w:val="TNCBodyText"/>
        <w:rPr>
          <w:rFonts w:ascii="Calibri" w:hAnsi="Calibri"/>
        </w:rPr>
      </w:pPr>
      <w:r w:rsidRPr="00C000EB">
        <w:rPr>
          <w:rFonts w:ascii="Calibri" w:hAnsi="Calibri"/>
        </w:rPr>
        <w:t xml:space="preserve">The curriculum </w:t>
      </w:r>
      <w:r w:rsidR="00906197" w:rsidRPr="00C000EB">
        <w:rPr>
          <w:rFonts w:ascii="Calibri" w:hAnsi="Calibri"/>
        </w:rPr>
        <w:t xml:space="preserve">will be </w:t>
      </w:r>
      <w:r w:rsidRPr="00C000EB">
        <w:rPr>
          <w:rFonts w:ascii="Calibri" w:hAnsi="Calibri"/>
        </w:rPr>
        <w:t>delivered proactively, such that it addresses issues in a timely way in line with current evidence on children’s physical, emotional development.</w:t>
      </w:r>
      <w:r w:rsidR="00414B1C" w:rsidRPr="00C000EB">
        <w:rPr>
          <w:rFonts w:ascii="Calibri" w:hAnsi="Calibri"/>
        </w:rPr>
        <w:t xml:space="preserve"> </w:t>
      </w:r>
    </w:p>
    <w:p w14:paraId="1B780FF6" w14:textId="579B1684" w:rsidR="00051908" w:rsidRPr="00C000EB" w:rsidRDefault="00414B1C" w:rsidP="00490A5F">
      <w:pPr>
        <w:pStyle w:val="TNCBodyText"/>
        <w:rPr>
          <w:rFonts w:ascii="Calibri" w:hAnsi="Calibri"/>
        </w:rPr>
      </w:pPr>
      <w:r w:rsidRPr="00C000EB">
        <w:rPr>
          <w:rFonts w:ascii="Calibri" w:hAnsi="Calibri"/>
        </w:rPr>
        <w:t xml:space="preserve">Teaching of the curriculum </w:t>
      </w:r>
      <w:r w:rsidR="00051908" w:rsidRPr="00C000EB">
        <w:rPr>
          <w:rFonts w:ascii="Calibri" w:hAnsi="Calibri"/>
        </w:rPr>
        <w:t xml:space="preserve">will </w:t>
      </w:r>
      <w:r w:rsidRPr="00C000EB">
        <w:rPr>
          <w:rFonts w:ascii="Calibri" w:hAnsi="Calibri"/>
        </w:rPr>
        <w:t>reflect requirements set out in law, particularly the Equality Act 2010, so that pupils understand what the law does and does not allow and the wider legal implications of the decisions they make.</w:t>
      </w:r>
      <w:r w:rsidR="00490A5F" w:rsidRPr="00C000EB">
        <w:rPr>
          <w:rFonts w:ascii="Calibri" w:hAnsi="Calibri"/>
        </w:rPr>
        <w:t xml:space="preserve"> </w:t>
      </w:r>
    </w:p>
    <w:p w14:paraId="1C1E013C" w14:textId="3CF23426" w:rsidR="0077155D" w:rsidRPr="00C000EB" w:rsidRDefault="00490A5F" w:rsidP="00490A5F">
      <w:pPr>
        <w:pStyle w:val="TNCBodyText"/>
        <w:rPr>
          <w:rFonts w:ascii="Calibri" w:hAnsi="Calibri"/>
        </w:rPr>
      </w:pPr>
      <w:r w:rsidRPr="00C000EB">
        <w:rPr>
          <w:rFonts w:ascii="Calibri" w:hAnsi="Calibri"/>
        </w:rPr>
        <w:t>The school will ensure that all teaching and materials are appropriate for the ages of the pupils, their religious backgrounds, developmental stages and any additional needs, such as SEND</w:t>
      </w:r>
      <w:r w:rsidR="00352502" w:rsidRPr="00C000EB">
        <w:rPr>
          <w:rFonts w:ascii="Calibri" w:hAnsi="Calibri"/>
        </w:rPr>
        <w:t xml:space="preserve">. All </w:t>
      </w:r>
      <w:r w:rsidR="00583EDD" w:rsidRPr="00C000EB">
        <w:rPr>
          <w:rFonts w:ascii="Calibri" w:hAnsi="Calibri"/>
        </w:rPr>
        <w:t xml:space="preserve">learning </w:t>
      </w:r>
      <w:r w:rsidR="00352502" w:rsidRPr="00C000EB">
        <w:rPr>
          <w:rFonts w:ascii="Calibri" w:hAnsi="Calibri"/>
        </w:rPr>
        <w:t>resources will be selected with sensitivity</w:t>
      </w:r>
      <w:r w:rsidR="001228CE" w:rsidRPr="00C000EB">
        <w:rPr>
          <w:rFonts w:ascii="Calibri" w:hAnsi="Calibri"/>
        </w:rPr>
        <w:t xml:space="preserve">, </w:t>
      </w:r>
      <w:r w:rsidR="00AA1442" w:rsidRPr="00C000EB">
        <w:rPr>
          <w:rFonts w:ascii="Calibri" w:hAnsi="Calibri"/>
        </w:rPr>
        <w:t>e.g.</w:t>
      </w:r>
      <w:r w:rsidR="00B25F14" w:rsidRPr="00C000EB">
        <w:rPr>
          <w:rFonts w:ascii="Calibri" w:hAnsi="Calibri"/>
        </w:rPr>
        <w:t xml:space="preserve"> </w:t>
      </w:r>
      <w:r w:rsidR="00A235F9" w:rsidRPr="00C000EB">
        <w:rPr>
          <w:rFonts w:ascii="Calibri" w:hAnsi="Calibri"/>
        </w:rPr>
        <w:t>diagrams, videos, books and games</w:t>
      </w:r>
      <w:r w:rsidR="00336F0E" w:rsidRPr="00C000EB">
        <w:rPr>
          <w:rFonts w:ascii="Calibri" w:hAnsi="Calibri"/>
        </w:rPr>
        <w:t>,</w:t>
      </w:r>
      <w:r w:rsidR="00A004DE" w:rsidRPr="00C000EB">
        <w:rPr>
          <w:rFonts w:ascii="Calibri" w:hAnsi="Calibri"/>
        </w:rPr>
        <w:t xml:space="preserve"> and </w:t>
      </w:r>
      <w:r w:rsidR="00EC4432" w:rsidRPr="00C000EB">
        <w:rPr>
          <w:rFonts w:ascii="Calibri" w:hAnsi="Calibri"/>
        </w:rPr>
        <w:t>i</w:t>
      </w:r>
      <w:r w:rsidR="00A004DE" w:rsidRPr="00C000EB">
        <w:rPr>
          <w:rFonts w:ascii="Calibri" w:hAnsi="Calibri"/>
        </w:rPr>
        <w:t>nappropriate images, videos etc., will not be used</w:t>
      </w:r>
      <w:r w:rsidR="00EC4432" w:rsidRPr="00C000EB">
        <w:rPr>
          <w:rFonts w:ascii="Calibri" w:hAnsi="Calibri"/>
        </w:rPr>
        <w:t>.</w:t>
      </w:r>
      <w:r w:rsidR="00D83259" w:rsidRPr="00C000EB">
        <w:rPr>
          <w:rFonts w:ascii="Calibri" w:hAnsi="Calibri"/>
        </w:rPr>
        <w:t xml:space="preserve"> Any resources or materials used will be formally assessed by the RHE subject leader before use to ensure they are appropriate for the age and maturity of pupils and sensitive to their needs.</w:t>
      </w:r>
    </w:p>
    <w:p w14:paraId="439A9EA7" w14:textId="6485B1EB" w:rsidR="00450A69" w:rsidRPr="00C000EB" w:rsidRDefault="00EC4432" w:rsidP="00490A5F">
      <w:pPr>
        <w:pStyle w:val="TNCBodyText"/>
        <w:rPr>
          <w:rFonts w:ascii="Calibri" w:hAnsi="Calibri"/>
        </w:rPr>
      </w:pPr>
      <w:r w:rsidRPr="00C000EB">
        <w:rPr>
          <w:rFonts w:ascii="Calibri" w:hAnsi="Calibri"/>
        </w:rPr>
        <w:t>The school</w:t>
      </w:r>
      <w:r w:rsidR="00FE3A0B" w:rsidRPr="00C000EB">
        <w:rPr>
          <w:rFonts w:ascii="Calibri" w:hAnsi="Calibri"/>
        </w:rPr>
        <w:t xml:space="preserve"> will ensure that it meets the DfE’s </w:t>
      </w:r>
      <w:r w:rsidR="00E84436" w:rsidRPr="00C000EB">
        <w:rPr>
          <w:rFonts w:ascii="Calibri" w:hAnsi="Calibri"/>
        </w:rPr>
        <w:t>technology filtering and monitoring standards to ensure that p</w:t>
      </w:r>
      <w:r w:rsidR="00414B1C" w:rsidRPr="00C000EB">
        <w:rPr>
          <w:rFonts w:ascii="Calibri" w:hAnsi="Calibri"/>
        </w:rPr>
        <w:t xml:space="preserve">upils </w:t>
      </w:r>
      <w:r w:rsidR="00E84436" w:rsidRPr="00C000EB">
        <w:rPr>
          <w:rFonts w:ascii="Calibri" w:hAnsi="Calibri"/>
        </w:rPr>
        <w:t xml:space="preserve">are unable to </w:t>
      </w:r>
      <w:r w:rsidR="00414B1C" w:rsidRPr="00C000EB">
        <w:rPr>
          <w:rFonts w:ascii="Calibri" w:hAnsi="Calibri"/>
        </w:rPr>
        <w:t xml:space="preserve">access inappropriate materials </w:t>
      </w:r>
      <w:r w:rsidR="00FC0888" w:rsidRPr="00C000EB">
        <w:rPr>
          <w:rFonts w:ascii="Calibri" w:hAnsi="Calibri"/>
        </w:rPr>
        <w:t xml:space="preserve">when using </w:t>
      </w:r>
      <w:r w:rsidR="00414B1C" w:rsidRPr="00C000EB">
        <w:rPr>
          <w:rFonts w:ascii="Calibri" w:hAnsi="Calibri"/>
        </w:rPr>
        <w:t xml:space="preserve">the internet to assist with their </w:t>
      </w:r>
      <w:r w:rsidR="00414B1C" w:rsidRPr="00C000EB">
        <w:rPr>
          <w:rFonts w:ascii="Calibri" w:hAnsi="Calibri"/>
        </w:rPr>
        <w:lastRenderedPageBreak/>
        <w:t>learning</w:t>
      </w:r>
      <w:r w:rsidR="00514858" w:rsidRPr="00C000EB">
        <w:rPr>
          <w:rFonts w:ascii="Calibri" w:hAnsi="Calibri"/>
        </w:rPr>
        <w:t xml:space="preserve">, as well as ensuring all members of the school community adhere to the provisions outlined in the school’s Online Safety Policy. </w:t>
      </w:r>
    </w:p>
    <w:p w14:paraId="4B63398C" w14:textId="3C346DB9" w:rsidR="00F2167E" w:rsidRPr="00C000EB" w:rsidRDefault="008D2EF5" w:rsidP="00490A5F">
      <w:pPr>
        <w:pStyle w:val="TNCBodyText"/>
        <w:rPr>
          <w:rFonts w:ascii="Calibri" w:hAnsi="Calibri"/>
        </w:rPr>
      </w:pPr>
      <w:r w:rsidRPr="00C000EB">
        <w:rPr>
          <w:rFonts w:ascii="Calibri" w:hAnsi="Calibri"/>
        </w:rPr>
        <w:t xml:space="preserve">Lesson plans and teaching will provide appropriate challenge for pupils and be differentiated for pupils’ needs. </w:t>
      </w:r>
      <w:r w:rsidR="00414B1C" w:rsidRPr="00C000EB">
        <w:rPr>
          <w:rFonts w:ascii="Calibri" w:hAnsi="Calibri"/>
        </w:rPr>
        <w:t>Teachers will</w:t>
      </w:r>
      <w:r w:rsidR="00F2167E" w:rsidRPr="00C000EB">
        <w:rPr>
          <w:rFonts w:ascii="Calibri" w:hAnsi="Calibri"/>
        </w:rPr>
        <w:t>:</w:t>
      </w:r>
    </w:p>
    <w:p w14:paraId="09590CE6" w14:textId="77777777" w:rsidR="00F2167E" w:rsidRPr="00C000EB" w:rsidRDefault="00F2167E" w:rsidP="00302EFB">
      <w:pPr>
        <w:pStyle w:val="TNCBodyText"/>
        <w:numPr>
          <w:ilvl w:val="0"/>
          <w:numId w:val="38"/>
        </w:numPr>
        <w:rPr>
          <w:rFonts w:ascii="Calibri" w:hAnsi="Calibri"/>
        </w:rPr>
      </w:pPr>
      <w:r w:rsidRPr="00C000EB">
        <w:rPr>
          <w:rFonts w:ascii="Calibri" w:hAnsi="Calibri"/>
        </w:rPr>
        <w:t>E</w:t>
      </w:r>
      <w:r w:rsidR="00414B1C" w:rsidRPr="00C000EB">
        <w:rPr>
          <w:rFonts w:ascii="Calibri" w:hAnsi="Calibri"/>
        </w:rPr>
        <w:t>stablish what is appropriate for 1-2-1 and whole-class settings</w:t>
      </w:r>
      <w:r w:rsidRPr="00C000EB">
        <w:rPr>
          <w:rFonts w:ascii="Calibri" w:hAnsi="Calibri"/>
        </w:rPr>
        <w:t>.</w:t>
      </w:r>
    </w:p>
    <w:p w14:paraId="198D547E" w14:textId="5C626715" w:rsidR="002C05B0" w:rsidRPr="00C000EB" w:rsidRDefault="00F2167E" w:rsidP="00302EFB">
      <w:pPr>
        <w:pStyle w:val="TNCBodyText"/>
        <w:numPr>
          <w:ilvl w:val="0"/>
          <w:numId w:val="38"/>
        </w:numPr>
        <w:rPr>
          <w:rFonts w:ascii="Calibri" w:hAnsi="Calibri"/>
        </w:rPr>
      </w:pPr>
      <w:r w:rsidRPr="00C000EB">
        <w:rPr>
          <w:rFonts w:ascii="Calibri" w:hAnsi="Calibri"/>
        </w:rPr>
        <w:t>A</w:t>
      </w:r>
      <w:r w:rsidR="00414B1C" w:rsidRPr="00C000EB">
        <w:rPr>
          <w:rFonts w:ascii="Calibri" w:hAnsi="Calibri"/>
        </w:rPr>
        <w:t>lter their teaching according</w:t>
      </w:r>
      <w:r w:rsidR="002C05B0" w:rsidRPr="00C000EB">
        <w:rPr>
          <w:rFonts w:ascii="Calibri" w:hAnsi="Calibri"/>
        </w:rPr>
        <w:t xml:space="preserve"> to pupils’ age, stage</w:t>
      </w:r>
      <w:r w:rsidR="00285175" w:rsidRPr="00C000EB">
        <w:rPr>
          <w:rFonts w:ascii="Calibri" w:hAnsi="Calibri"/>
        </w:rPr>
        <w:t>, u</w:t>
      </w:r>
      <w:r w:rsidR="002C05B0" w:rsidRPr="00C000EB">
        <w:rPr>
          <w:rFonts w:ascii="Calibri" w:hAnsi="Calibri"/>
        </w:rPr>
        <w:t>nderstanding</w:t>
      </w:r>
      <w:r w:rsidR="004641BD" w:rsidRPr="00C000EB">
        <w:rPr>
          <w:rFonts w:ascii="Calibri" w:hAnsi="Calibri"/>
        </w:rPr>
        <w:t xml:space="preserve"> and background.</w:t>
      </w:r>
      <w:r w:rsidR="00414B1C" w:rsidRPr="00C000EB">
        <w:rPr>
          <w:rFonts w:ascii="Calibri" w:hAnsi="Calibri"/>
        </w:rPr>
        <w:t xml:space="preserve"> </w:t>
      </w:r>
    </w:p>
    <w:p w14:paraId="08130857" w14:textId="75F93E33" w:rsidR="008D2EF5" w:rsidRPr="00C000EB" w:rsidRDefault="002C05B0" w:rsidP="00302EFB">
      <w:pPr>
        <w:pStyle w:val="TNCBodyText"/>
        <w:numPr>
          <w:ilvl w:val="0"/>
          <w:numId w:val="38"/>
        </w:numPr>
        <w:rPr>
          <w:rFonts w:ascii="Calibri" w:hAnsi="Calibri"/>
        </w:rPr>
      </w:pPr>
      <w:r w:rsidRPr="00C000EB">
        <w:rPr>
          <w:rFonts w:ascii="Calibri" w:hAnsi="Calibri"/>
        </w:rPr>
        <w:t>L</w:t>
      </w:r>
      <w:r w:rsidR="00414B1C" w:rsidRPr="00C000EB">
        <w:rPr>
          <w:rFonts w:ascii="Calibri" w:hAnsi="Calibri"/>
        </w:rPr>
        <w:t>isten</w:t>
      </w:r>
      <w:r w:rsidRPr="00C000EB">
        <w:rPr>
          <w:rFonts w:ascii="Calibri" w:hAnsi="Calibri"/>
        </w:rPr>
        <w:t xml:space="preserve"> </w:t>
      </w:r>
      <w:r w:rsidR="008D2EF5" w:rsidRPr="00C000EB">
        <w:rPr>
          <w:rFonts w:ascii="Calibri" w:hAnsi="Calibri"/>
        </w:rPr>
        <w:t xml:space="preserve">and answer questions sensitively, honestly and appropriately. </w:t>
      </w:r>
    </w:p>
    <w:p w14:paraId="17FDE530" w14:textId="224FCD1D" w:rsidR="00414B1C" w:rsidRPr="00C000EB" w:rsidRDefault="002C05B0" w:rsidP="00302EFB">
      <w:pPr>
        <w:pStyle w:val="TNCBodyText"/>
        <w:numPr>
          <w:ilvl w:val="0"/>
          <w:numId w:val="38"/>
        </w:numPr>
        <w:rPr>
          <w:rFonts w:ascii="Calibri" w:hAnsi="Calibri"/>
        </w:rPr>
      </w:pPr>
      <w:r w:rsidRPr="00C000EB">
        <w:rPr>
          <w:rFonts w:ascii="Calibri" w:hAnsi="Calibri"/>
        </w:rPr>
        <w:t>E</w:t>
      </w:r>
      <w:r w:rsidR="00414B1C" w:rsidRPr="00C000EB">
        <w:rPr>
          <w:rFonts w:ascii="Calibri" w:hAnsi="Calibri"/>
        </w:rPr>
        <w:t xml:space="preserve">ncourage </w:t>
      </w:r>
      <w:r w:rsidRPr="00C000EB">
        <w:rPr>
          <w:rFonts w:ascii="Calibri" w:hAnsi="Calibri"/>
        </w:rPr>
        <w:t xml:space="preserve">pupils </w:t>
      </w:r>
      <w:r w:rsidR="00414B1C" w:rsidRPr="00C000EB">
        <w:rPr>
          <w:rFonts w:ascii="Calibri" w:hAnsi="Calibri"/>
        </w:rPr>
        <w:t xml:space="preserve">to ask questions and engage in discussion. </w:t>
      </w:r>
    </w:p>
    <w:p w14:paraId="1F4A0B60" w14:textId="77777777" w:rsidR="00302EFB" w:rsidRPr="00C000EB" w:rsidRDefault="008D2EF5" w:rsidP="00302EFB">
      <w:pPr>
        <w:pStyle w:val="TNCBodyText"/>
        <w:numPr>
          <w:ilvl w:val="0"/>
          <w:numId w:val="38"/>
        </w:numPr>
        <w:rPr>
          <w:rFonts w:ascii="Calibri" w:hAnsi="Calibri"/>
        </w:rPr>
      </w:pPr>
      <w:r w:rsidRPr="00C000EB">
        <w:rPr>
          <w:rFonts w:ascii="Calibri" w:hAnsi="Calibri"/>
        </w:rPr>
        <w:t xml:space="preserve">Ensure teaching </w:t>
      </w:r>
      <w:r w:rsidR="00414B1C" w:rsidRPr="00C000EB">
        <w:rPr>
          <w:rFonts w:ascii="Calibri" w:hAnsi="Calibri"/>
        </w:rPr>
        <w:t>focus</w:t>
      </w:r>
      <w:r w:rsidR="00302EFB" w:rsidRPr="00C000EB">
        <w:rPr>
          <w:rFonts w:ascii="Calibri" w:hAnsi="Calibri"/>
        </w:rPr>
        <w:t>es</w:t>
      </w:r>
      <w:r w:rsidR="00414B1C" w:rsidRPr="00C000EB">
        <w:rPr>
          <w:rFonts w:ascii="Calibri" w:hAnsi="Calibri"/>
        </w:rPr>
        <w:t xml:space="preserve"> on boys </w:t>
      </w:r>
      <w:r w:rsidR="00302EFB" w:rsidRPr="00C000EB">
        <w:rPr>
          <w:rFonts w:ascii="Calibri" w:hAnsi="Calibri"/>
        </w:rPr>
        <w:t xml:space="preserve">and </w:t>
      </w:r>
      <w:r w:rsidR="00414B1C" w:rsidRPr="00C000EB">
        <w:rPr>
          <w:rFonts w:ascii="Calibri" w:hAnsi="Calibri"/>
        </w:rPr>
        <w:t>girls</w:t>
      </w:r>
      <w:r w:rsidR="00302EFB" w:rsidRPr="00C000EB">
        <w:rPr>
          <w:rFonts w:ascii="Calibri" w:hAnsi="Calibri"/>
        </w:rPr>
        <w:t xml:space="preserve"> equally.</w:t>
      </w:r>
    </w:p>
    <w:p w14:paraId="15234CE7" w14:textId="7C953732" w:rsidR="00414B1C" w:rsidRPr="00C000EB" w:rsidRDefault="00302EFB" w:rsidP="00302EFB">
      <w:pPr>
        <w:pStyle w:val="TNCBodyText"/>
        <w:numPr>
          <w:ilvl w:val="0"/>
          <w:numId w:val="38"/>
        </w:numPr>
        <w:rPr>
          <w:rFonts w:ascii="Calibri" w:hAnsi="Calibri"/>
        </w:rPr>
      </w:pPr>
      <w:r w:rsidRPr="00C000EB">
        <w:rPr>
          <w:rFonts w:ascii="Calibri" w:hAnsi="Calibri"/>
        </w:rPr>
        <w:t xml:space="preserve">Plan </w:t>
      </w:r>
      <w:r w:rsidR="00414B1C" w:rsidRPr="00C000EB">
        <w:rPr>
          <w:rFonts w:ascii="Calibri" w:hAnsi="Calibri"/>
        </w:rPr>
        <w:t xml:space="preserve">activities </w:t>
      </w:r>
      <w:r w:rsidRPr="00C000EB">
        <w:rPr>
          <w:rFonts w:ascii="Calibri" w:hAnsi="Calibri"/>
        </w:rPr>
        <w:t xml:space="preserve">to </w:t>
      </w:r>
      <w:r w:rsidR="00414B1C" w:rsidRPr="00C000EB">
        <w:rPr>
          <w:rFonts w:ascii="Calibri" w:hAnsi="Calibri"/>
        </w:rPr>
        <w:t xml:space="preserve">matching </w:t>
      </w:r>
      <w:r w:rsidRPr="00C000EB">
        <w:rPr>
          <w:rFonts w:ascii="Calibri" w:hAnsi="Calibri"/>
        </w:rPr>
        <w:t xml:space="preserve">pupils’ </w:t>
      </w:r>
      <w:r w:rsidR="00414B1C" w:rsidRPr="00C000EB">
        <w:rPr>
          <w:rFonts w:ascii="Calibri" w:hAnsi="Calibri"/>
        </w:rPr>
        <w:t>differ</w:t>
      </w:r>
      <w:r w:rsidRPr="00C000EB">
        <w:rPr>
          <w:rFonts w:ascii="Calibri" w:hAnsi="Calibri"/>
        </w:rPr>
        <w:t>ing</w:t>
      </w:r>
      <w:r w:rsidR="00414B1C" w:rsidRPr="00C000EB">
        <w:rPr>
          <w:rFonts w:ascii="Calibri" w:hAnsi="Calibri"/>
        </w:rPr>
        <w:t xml:space="preserve"> learning styles. </w:t>
      </w:r>
    </w:p>
    <w:p w14:paraId="5B9C685F" w14:textId="0979AE5C" w:rsidR="00414B1C" w:rsidRPr="00C000EB" w:rsidRDefault="00414B1C" w:rsidP="00490A5F">
      <w:pPr>
        <w:pStyle w:val="TNCBodyText"/>
        <w:rPr>
          <w:rFonts w:ascii="Calibri" w:hAnsi="Calibri"/>
        </w:rPr>
      </w:pPr>
      <w:r w:rsidRPr="00C000EB">
        <w:rPr>
          <w:rFonts w:ascii="Calibri" w:hAnsi="Calibri"/>
        </w:rPr>
        <w:t xml:space="preserve">Whilst there are no formal examinations for the relationships and health curriculum, </w:t>
      </w:r>
      <w:r w:rsidR="00E97DCD" w:rsidRPr="00C000EB">
        <w:rPr>
          <w:rFonts w:ascii="Calibri" w:hAnsi="Calibri"/>
        </w:rPr>
        <w:t>teachers will conduct ongoing formative assessment o</w:t>
      </w:r>
      <w:r w:rsidR="005A25DC" w:rsidRPr="00C000EB">
        <w:rPr>
          <w:rFonts w:ascii="Calibri" w:hAnsi="Calibri"/>
        </w:rPr>
        <w:t>f pupil’s knowledge and awareness. Any concerns regarding a pupils</w:t>
      </w:r>
      <w:r w:rsidR="00A245E1" w:rsidRPr="00C000EB">
        <w:rPr>
          <w:rFonts w:ascii="Calibri" w:hAnsi="Calibri"/>
        </w:rPr>
        <w:t>’</w:t>
      </w:r>
      <w:r w:rsidR="005A25DC" w:rsidRPr="00C000EB">
        <w:rPr>
          <w:rFonts w:ascii="Calibri" w:hAnsi="Calibri"/>
        </w:rPr>
        <w:t xml:space="preserve"> understanding </w:t>
      </w:r>
      <w:r w:rsidR="00A245E1" w:rsidRPr="00C000EB">
        <w:rPr>
          <w:rFonts w:ascii="Calibri" w:hAnsi="Calibri"/>
        </w:rPr>
        <w:t>will be raised with their parent</w:t>
      </w:r>
      <w:r w:rsidR="00A235F9" w:rsidRPr="00C000EB">
        <w:rPr>
          <w:rFonts w:ascii="Calibri" w:hAnsi="Calibri"/>
        </w:rPr>
        <w:t>s</w:t>
      </w:r>
      <w:r w:rsidR="0044098D" w:rsidRPr="00C000EB">
        <w:rPr>
          <w:rFonts w:ascii="Calibri" w:hAnsi="Calibri"/>
        </w:rPr>
        <w:t xml:space="preserve">. </w:t>
      </w:r>
    </w:p>
    <w:p w14:paraId="522E20F6" w14:textId="7E7CF045" w:rsidR="00A20D23" w:rsidRPr="00C000EB" w:rsidRDefault="00A20D23" w:rsidP="005942D5">
      <w:pPr>
        <w:pStyle w:val="Heading3"/>
        <w:rPr>
          <w:rFonts w:ascii="Calibri" w:hAnsi="Calibri"/>
        </w:rPr>
      </w:pPr>
      <w:bookmarkStart w:id="13" w:name="_Hlk146028212"/>
      <w:r w:rsidRPr="00C000EB">
        <w:rPr>
          <w:rFonts w:ascii="Calibri" w:hAnsi="Calibri"/>
        </w:rPr>
        <w:t>Opportunities to teach safeguarding</w:t>
      </w:r>
    </w:p>
    <w:p w14:paraId="4EB35901" w14:textId="77777777" w:rsidR="00A20D23" w:rsidRPr="00C000EB" w:rsidRDefault="00A20D23" w:rsidP="00A20D23">
      <w:pPr>
        <w:pStyle w:val="TNCBodyText"/>
        <w:rPr>
          <w:rFonts w:ascii="Calibri" w:hAnsi="Calibri"/>
        </w:rPr>
      </w:pPr>
      <w:r w:rsidRPr="00C000EB">
        <w:rPr>
          <w:rFonts w:ascii="Calibri" w:hAnsi="Calibri"/>
        </w:rPr>
        <w:t>Further to the prescribed curriculum for RHE, teaching will focus on safeguarding and preventative education</w:t>
      </w:r>
    </w:p>
    <w:p w14:paraId="516A5AD2" w14:textId="77777777" w:rsidR="00A20D23" w:rsidRPr="00C000EB" w:rsidRDefault="00A20D23" w:rsidP="00A20D23">
      <w:pPr>
        <w:pStyle w:val="TNCBodyText"/>
        <w:rPr>
          <w:rFonts w:ascii="Calibri" w:hAnsi="Calibri"/>
        </w:rPr>
      </w:pPr>
      <w:r w:rsidRPr="00C000EB">
        <w:rPr>
          <w:rFonts w:ascii="Calibri" w:hAnsi="Calibri"/>
        </w:rPr>
        <w:t>The school will ensure that, as part of relationships education, pupils are taught about how to keep themselves and others safe, including online.</w:t>
      </w:r>
    </w:p>
    <w:p w14:paraId="782B13DC" w14:textId="77777777" w:rsidR="00A20D23" w:rsidRPr="00C000EB" w:rsidRDefault="00A20D23" w:rsidP="00A20D23">
      <w:pPr>
        <w:pStyle w:val="TNCBodyText"/>
        <w:rPr>
          <w:rFonts w:ascii="Calibri" w:hAnsi="Calibri"/>
        </w:rPr>
      </w:pPr>
      <w:r w:rsidRPr="00C000EB">
        <w:rPr>
          <w:rFonts w:ascii="Calibri" w:hAnsi="Calibri"/>
        </w:rPr>
        <w:t>Education will be tailored to the specific needs and vulnerabilities of individual pupils whilst taking account of pupils who may be victims of abuse and pupils who have SEND.</w:t>
      </w:r>
    </w:p>
    <w:p w14:paraId="27A5DC81" w14:textId="199EEE4A" w:rsidR="00A20D23" w:rsidRPr="00C000EB" w:rsidRDefault="00A20D23" w:rsidP="00A20D23">
      <w:pPr>
        <w:pStyle w:val="TNCBodyText"/>
        <w:rPr>
          <w:rFonts w:ascii="Calibri" w:hAnsi="Calibri"/>
        </w:rPr>
      </w:pPr>
      <w:r w:rsidRPr="00C000EB">
        <w:rPr>
          <w:rFonts w:ascii="Calibri" w:hAnsi="Calibri"/>
        </w:rPr>
        <w:t xml:space="preserve">Preventative education will be adopted as a whole-school approach that prepares pupils for life in modern Britain and creates a zero-tolerance culture for sexism, misogyny/misandry, homophobia, </w:t>
      </w:r>
      <w:r w:rsidR="00706A1D" w:rsidRPr="00C000EB">
        <w:rPr>
          <w:rFonts w:ascii="Calibri" w:hAnsi="Calibri"/>
        </w:rPr>
        <w:t>biphobia</w:t>
      </w:r>
      <w:r w:rsidRPr="00C000EB">
        <w:rPr>
          <w:rFonts w:ascii="Calibri" w:hAnsi="Calibri"/>
        </w:rPr>
        <w:t xml:space="preserve"> and sexual violence or harassment.</w:t>
      </w:r>
    </w:p>
    <w:p w14:paraId="339738D6" w14:textId="39B2154E" w:rsidR="00177075" w:rsidRPr="00C000EB" w:rsidRDefault="00177075" w:rsidP="00177075">
      <w:pPr>
        <w:pStyle w:val="TNCBodyText"/>
        <w:rPr>
          <w:rFonts w:ascii="Calibri" w:hAnsi="Calibri"/>
        </w:rPr>
      </w:pPr>
      <w:r w:rsidRPr="00C000EB">
        <w:rPr>
          <w:rFonts w:ascii="Calibri" w:hAnsi="Calibri"/>
        </w:rPr>
        <w:t xml:space="preserve">The school is aware that pupils may raise topics such as self-harm and suicide. When </w:t>
      </w:r>
      <w:r w:rsidR="006754FF" w:rsidRPr="00C000EB">
        <w:rPr>
          <w:rFonts w:ascii="Calibri" w:hAnsi="Calibri"/>
        </w:rPr>
        <w:t>discussing</w:t>
      </w:r>
      <w:r w:rsidRPr="00C000EB">
        <w:rPr>
          <w:rFonts w:ascii="Calibri" w:hAnsi="Calibri"/>
        </w:rPr>
        <w:t xml:space="preserve"> these topics in lessons, teachers will be aware of the risks of encouraging these behaviours and will avoid any resources or material that appear as instructive rather than preventative, </w:t>
      </w:r>
    </w:p>
    <w:p w14:paraId="210904D3" w14:textId="77777777" w:rsidR="00A20D23" w:rsidRPr="00C000EB" w:rsidRDefault="00A20D23" w:rsidP="00A20D23">
      <w:pPr>
        <w:pStyle w:val="TNCBodyText"/>
        <w:rPr>
          <w:rFonts w:ascii="Calibri" w:hAnsi="Calibri"/>
        </w:rPr>
      </w:pPr>
      <w:r w:rsidRPr="00C000EB">
        <w:rPr>
          <w:rFonts w:ascii="Calibri" w:hAnsi="Calibri"/>
        </w:rPr>
        <w:t>The school will have a clear set of values and standards which will be underpinned by the Behaviour Policy and pastoral support system, as well as by a planned programme of evidence based RHE curriculum.</w:t>
      </w:r>
    </w:p>
    <w:p w14:paraId="62B360B9" w14:textId="720AE2D3" w:rsidR="00A20D23" w:rsidRPr="00C000EB" w:rsidRDefault="00A20D23" w:rsidP="00A20D23">
      <w:pPr>
        <w:pStyle w:val="Heading3"/>
        <w:rPr>
          <w:rFonts w:ascii="Calibri" w:hAnsi="Calibri"/>
        </w:rPr>
      </w:pPr>
      <w:r w:rsidRPr="00C000EB">
        <w:rPr>
          <w:rFonts w:ascii="Calibri" w:hAnsi="Calibri"/>
        </w:rPr>
        <w:lastRenderedPageBreak/>
        <w:t>The teaching of safeguarding and preventative education will be fully inclusive and developed to be age and stage of development appropriate.</w:t>
      </w:r>
    </w:p>
    <w:p w14:paraId="031AD28E" w14:textId="01061DD7" w:rsidR="00490A5F" w:rsidRPr="00C000EB" w:rsidRDefault="00490A5F" w:rsidP="00623525">
      <w:pPr>
        <w:pStyle w:val="Heading3"/>
        <w:rPr>
          <w:rFonts w:ascii="Calibri" w:hAnsi="Calibri"/>
        </w:rPr>
      </w:pPr>
      <w:r w:rsidRPr="00C000EB">
        <w:rPr>
          <w:rFonts w:ascii="Calibri" w:hAnsi="Calibri"/>
        </w:rPr>
        <w:t>Curriculum organisation</w:t>
      </w:r>
    </w:p>
    <w:p w14:paraId="370C5612" w14:textId="77777777" w:rsidR="00490A5F" w:rsidRPr="00C000EB" w:rsidRDefault="00490A5F" w:rsidP="00490A5F">
      <w:pPr>
        <w:pStyle w:val="TNCBodyText"/>
        <w:rPr>
          <w:rFonts w:ascii="Calibri" w:hAnsi="Calibri"/>
        </w:rPr>
      </w:pPr>
      <w:r w:rsidRPr="00C000EB">
        <w:rPr>
          <w:rFonts w:ascii="Calibri" w:hAnsi="Calibri"/>
        </w:rPr>
        <w:t>Pupils will receive their entitlement for learning PSHE through a spiral curriculum which demonstrates progression. The RHE programme is delivered through a variety of opportunities including:</w:t>
      </w:r>
    </w:p>
    <w:p w14:paraId="6F4ECB21" w14:textId="77777777" w:rsidR="00490A5F" w:rsidRPr="00C000EB" w:rsidRDefault="00490A5F" w:rsidP="00490A5F">
      <w:pPr>
        <w:pStyle w:val="TNCBodyText"/>
        <w:rPr>
          <w:rFonts w:ascii="Calibri" w:hAnsi="Calibri"/>
        </w:rPr>
      </w:pPr>
      <w:r w:rsidRPr="00C000EB">
        <w:rPr>
          <w:rFonts w:ascii="Calibri" w:hAnsi="Calibri"/>
          <w:b/>
          <w:bCs/>
          <w:shd w:val="clear" w:color="auto" w:fill="E7E6E6" w:themeFill="background2"/>
        </w:rPr>
        <w:t>[Amend the following list in line with your school’s circumstances.]</w:t>
      </w:r>
      <w:r w:rsidRPr="00C000EB">
        <w:rPr>
          <w:rFonts w:ascii="Calibri" w:hAnsi="Calibri"/>
        </w:rPr>
        <w:t xml:space="preserve"> </w:t>
      </w:r>
    </w:p>
    <w:p w14:paraId="3CD3929F" w14:textId="77777777" w:rsidR="00490A5F" w:rsidRPr="00C000EB" w:rsidRDefault="00490A5F" w:rsidP="00490A5F">
      <w:pPr>
        <w:pStyle w:val="TNCBodyText"/>
        <w:numPr>
          <w:ilvl w:val="0"/>
          <w:numId w:val="31"/>
        </w:numPr>
        <w:rPr>
          <w:rFonts w:ascii="Calibri" w:hAnsi="Calibri"/>
        </w:rPr>
      </w:pPr>
      <w:r w:rsidRPr="00C000EB">
        <w:rPr>
          <w:rFonts w:ascii="Calibri" w:hAnsi="Calibri"/>
        </w:rPr>
        <w:t>Designated PSHE time as part of a spiral curriculum</w:t>
      </w:r>
    </w:p>
    <w:p w14:paraId="1BACAB51" w14:textId="77777777" w:rsidR="00490A5F" w:rsidRPr="00C000EB" w:rsidRDefault="00490A5F" w:rsidP="00490A5F">
      <w:pPr>
        <w:pStyle w:val="TNCBodyText"/>
        <w:numPr>
          <w:ilvl w:val="0"/>
          <w:numId w:val="31"/>
        </w:numPr>
        <w:rPr>
          <w:rFonts w:ascii="Calibri" w:hAnsi="Calibri"/>
        </w:rPr>
      </w:pPr>
      <w:r w:rsidRPr="00C000EB">
        <w:rPr>
          <w:rFonts w:ascii="Calibri" w:hAnsi="Calibri"/>
        </w:rPr>
        <w:t>Circle time</w:t>
      </w:r>
    </w:p>
    <w:p w14:paraId="4A34F5D4" w14:textId="77777777" w:rsidR="00490A5F" w:rsidRPr="00C000EB" w:rsidRDefault="00490A5F" w:rsidP="00490A5F">
      <w:pPr>
        <w:pStyle w:val="TNCBodyText"/>
        <w:numPr>
          <w:ilvl w:val="0"/>
          <w:numId w:val="31"/>
        </w:numPr>
        <w:rPr>
          <w:rFonts w:ascii="Calibri" w:hAnsi="Calibri"/>
        </w:rPr>
      </w:pPr>
      <w:r w:rsidRPr="00C000EB">
        <w:rPr>
          <w:rFonts w:ascii="Calibri" w:hAnsi="Calibri"/>
        </w:rPr>
        <w:t>Use of external agencies and/or services</w:t>
      </w:r>
    </w:p>
    <w:p w14:paraId="6CC790B7" w14:textId="77777777" w:rsidR="00490A5F" w:rsidRPr="00C000EB" w:rsidRDefault="00490A5F" w:rsidP="00490A5F">
      <w:pPr>
        <w:pStyle w:val="TNCBodyText"/>
        <w:numPr>
          <w:ilvl w:val="0"/>
          <w:numId w:val="31"/>
        </w:numPr>
        <w:rPr>
          <w:rFonts w:ascii="Calibri" w:hAnsi="Calibri"/>
        </w:rPr>
      </w:pPr>
      <w:r w:rsidRPr="00C000EB">
        <w:rPr>
          <w:rFonts w:ascii="Calibri" w:hAnsi="Calibri"/>
        </w:rPr>
        <w:t>School ethos</w:t>
      </w:r>
    </w:p>
    <w:p w14:paraId="3F07C05B" w14:textId="77777777" w:rsidR="00490A5F" w:rsidRPr="00C000EB" w:rsidRDefault="00490A5F" w:rsidP="00490A5F">
      <w:pPr>
        <w:pStyle w:val="TNCBodyText"/>
        <w:numPr>
          <w:ilvl w:val="0"/>
          <w:numId w:val="31"/>
        </w:numPr>
        <w:rPr>
          <w:rFonts w:ascii="Calibri" w:hAnsi="Calibri"/>
        </w:rPr>
      </w:pPr>
      <w:r w:rsidRPr="00C000EB">
        <w:rPr>
          <w:rFonts w:ascii="Calibri" w:hAnsi="Calibri"/>
        </w:rPr>
        <w:t>Small group work</w:t>
      </w:r>
    </w:p>
    <w:p w14:paraId="276B30E9" w14:textId="77777777" w:rsidR="00490A5F" w:rsidRPr="00C000EB" w:rsidRDefault="00490A5F" w:rsidP="00490A5F">
      <w:pPr>
        <w:pStyle w:val="TNCBodyText"/>
        <w:numPr>
          <w:ilvl w:val="0"/>
          <w:numId w:val="31"/>
        </w:numPr>
        <w:rPr>
          <w:rFonts w:ascii="Calibri" w:hAnsi="Calibri"/>
        </w:rPr>
      </w:pPr>
      <w:r w:rsidRPr="00C000EB">
        <w:rPr>
          <w:rFonts w:ascii="Calibri" w:hAnsi="Calibri"/>
        </w:rPr>
        <w:t>Cross curricular links</w:t>
      </w:r>
    </w:p>
    <w:p w14:paraId="564029EB" w14:textId="77777777" w:rsidR="00490A5F" w:rsidRPr="00C000EB" w:rsidRDefault="00490A5F" w:rsidP="00490A5F">
      <w:pPr>
        <w:pStyle w:val="TNCBodyText"/>
        <w:numPr>
          <w:ilvl w:val="0"/>
          <w:numId w:val="31"/>
        </w:numPr>
        <w:rPr>
          <w:rFonts w:ascii="Calibri" w:hAnsi="Calibri"/>
        </w:rPr>
      </w:pPr>
      <w:r w:rsidRPr="00C000EB">
        <w:rPr>
          <w:rFonts w:ascii="Calibri" w:hAnsi="Calibri"/>
        </w:rPr>
        <w:t>Assemblies</w:t>
      </w:r>
    </w:p>
    <w:p w14:paraId="7694FCF3" w14:textId="77777777" w:rsidR="00490A5F" w:rsidRPr="00C000EB" w:rsidRDefault="00490A5F" w:rsidP="00490A5F">
      <w:pPr>
        <w:pStyle w:val="TNCBodyText"/>
        <w:numPr>
          <w:ilvl w:val="0"/>
          <w:numId w:val="31"/>
        </w:numPr>
        <w:rPr>
          <w:rFonts w:ascii="Calibri" w:hAnsi="Calibri"/>
        </w:rPr>
      </w:pPr>
      <w:r w:rsidRPr="00C000EB">
        <w:rPr>
          <w:rFonts w:ascii="Calibri" w:hAnsi="Calibri"/>
        </w:rPr>
        <w:t>Enrichment days and weeks</w:t>
      </w:r>
    </w:p>
    <w:p w14:paraId="4CB8FBA6" w14:textId="77777777" w:rsidR="00490A5F" w:rsidRPr="00C000EB" w:rsidRDefault="00490A5F" w:rsidP="00490A5F">
      <w:pPr>
        <w:pStyle w:val="TNCBodyText"/>
        <w:numPr>
          <w:ilvl w:val="0"/>
          <w:numId w:val="31"/>
        </w:numPr>
        <w:rPr>
          <w:rFonts w:ascii="Calibri" w:hAnsi="Calibri"/>
        </w:rPr>
      </w:pPr>
      <w:r w:rsidRPr="00C000EB">
        <w:rPr>
          <w:rFonts w:ascii="Calibri" w:hAnsi="Calibri"/>
        </w:rPr>
        <w:t>Residential trips</w:t>
      </w:r>
    </w:p>
    <w:p w14:paraId="6F9AF56E" w14:textId="157FD64A" w:rsidR="00490A5F" w:rsidRPr="00C000EB" w:rsidRDefault="00490A5F" w:rsidP="00623525">
      <w:pPr>
        <w:pStyle w:val="Heading3"/>
        <w:rPr>
          <w:rFonts w:ascii="Calibri" w:hAnsi="Calibri"/>
        </w:rPr>
      </w:pPr>
      <w:r w:rsidRPr="00C000EB">
        <w:rPr>
          <w:rFonts w:ascii="Calibri" w:hAnsi="Calibri"/>
        </w:rPr>
        <w:t>Terminology</w:t>
      </w:r>
    </w:p>
    <w:p w14:paraId="26C66CE8" w14:textId="77777777" w:rsidR="00490A5F" w:rsidRPr="00C000EB" w:rsidRDefault="00490A5F" w:rsidP="00490A5F">
      <w:pPr>
        <w:pStyle w:val="TNCBodyText"/>
        <w:rPr>
          <w:rFonts w:ascii="Calibri" w:hAnsi="Calibri"/>
        </w:rPr>
      </w:pPr>
      <w:r w:rsidRPr="00C000EB">
        <w:rPr>
          <w:rFonts w:ascii="Calibri" w:hAnsi="Calibri"/>
        </w:rPr>
        <w:t xml:space="preserve">In recognition of the fact that the use of code names for body parts can facilitate the normalisation of child sexual abuse, teaching staff will use and teach pupils the anatomically correct names for body parts. </w:t>
      </w:r>
    </w:p>
    <w:p w14:paraId="254CC225" w14:textId="59EEFE2F" w:rsidR="00490A5F" w:rsidRPr="00C000EB" w:rsidRDefault="00490A5F" w:rsidP="00623525">
      <w:pPr>
        <w:pStyle w:val="Heading3"/>
        <w:rPr>
          <w:rFonts w:ascii="Calibri" w:hAnsi="Calibri"/>
        </w:rPr>
      </w:pPr>
      <w:r w:rsidRPr="00C000EB">
        <w:rPr>
          <w:rFonts w:ascii="Calibri" w:hAnsi="Calibri"/>
        </w:rPr>
        <w:t>Dealing with difficult questions</w:t>
      </w:r>
    </w:p>
    <w:p w14:paraId="0CC0D252" w14:textId="79FA4200" w:rsidR="00490A5F" w:rsidRPr="00C000EB" w:rsidRDefault="00490A5F" w:rsidP="00490A5F">
      <w:pPr>
        <w:pStyle w:val="TNCBodyText"/>
        <w:rPr>
          <w:rFonts w:ascii="Calibri" w:hAnsi="Calibri"/>
        </w:rPr>
      </w:pPr>
      <w:r w:rsidRPr="00C000EB">
        <w:rPr>
          <w:rFonts w:ascii="Calibri" w:hAnsi="Calibri"/>
        </w:rPr>
        <w:t>The school will support teaching staff to feel comfortable to answer questions from pupils, by providing regular CPD training in how to deliver sex education</w:t>
      </w:r>
      <w:r w:rsidR="00E841E3" w:rsidRPr="00C000EB">
        <w:rPr>
          <w:rFonts w:ascii="Calibri" w:hAnsi="Calibri"/>
        </w:rPr>
        <w:t xml:space="preserve">, </w:t>
      </w:r>
      <w:r w:rsidR="0094231D" w:rsidRPr="00C000EB">
        <w:rPr>
          <w:rFonts w:ascii="Calibri" w:hAnsi="Calibri"/>
        </w:rPr>
        <w:t>where appropriate</w:t>
      </w:r>
      <w:r w:rsidRPr="00C000EB">
        <w:rPr>
          <w:rFonts w:ascii="Calibri" w:hAnsi="Calibri"/>
        </w:rPr>
        <w:t xml:space="preserve">, including sessions on confidentiality, setting ground rules, handling controversial issues, responding to ‘awkward’ questions and an introduction to the rationale of why teaching RHE is so important. The school will encourage teaching staff to refer questions they feel ill-equipped to answer to the RHE subject leader for advice or support in </w:t>
      </w:r>
      <w:r w:rsidR="00725393" w:rsidRPr="00C000EB">
        <w:rPr>
          <w:rFonts w:ascii="Calibri" w:hAnsi="Calibri"/>
        </w:rPr>
        <w:t xml:space="preserve">responding to the </w:t>
      </w:r>
      <w:r w:rsidRPr="00C000EB">
        <w:rPr>
          <w:rFonts w:ascii="Calibri" w:hAnsi="Calibri"/>
        </w:rPr>
        <w:t>question.</w:t>
      </w:r>
    </w:p>
    <w:bookmarkEnd w:id="13"/>
    <w:p w14:paraId="5C515533" w14:textId="494741B0" w:rsidR="00490A5F" w:rsidRPr="00C000EB" w:rsidRDefault="00490A5F" w:rsidP="00490A5F">
      <w:pPr>
        <w:pStyle w:val="TNCBodyText"/>
        <w:rPr>
          <w:rFonts w:ascii="Calibri" w:hAnsi="Calibri"/>
        </w:rPr>
      </w:pPr>
      <w:r w:rsidRPr="00C000EB">
        <w:rPr>
          <w:rFonts w:ascii="Calibri" w:hAnsi="Calibri"/>
        </w:rPr>
        <w:t xml:space="preserve">Teachers will stop full class discussions where pupils begin to reveal personal, </w:t>
      </w:r>
      <w:r w:rsidR="00983333" w:rsidRPr="00C000EB">
        <w:rPr>
          <w:rFonts w:ascii="Calibri" w:hAnsi="Calibri"/>
        </w:rPr>
        <w:t>confidential information</w:t>
      </w:r>
      <w:r w:rsidRPr="00C000EB">
        <w:rPr>
          <w:rFonts w:ascii="Calibri" w:hAnsi="Calibri"/>
        </w:rPr>
        <w:t xml:space="preserve"> related to sensitive issues. If teachers feel concerned about anything shared by a pupil, they will follow the appropriate response as laid out in the Child Protection and Safeguarding Policy. </w:t>
      </w:r>
    </w:p>
    <w:p w14:paraId="373E7552" w14:textId="77777777" w:rsidR="00490A5F" w:rsidRPr="00C000EB" w:rsidRDefault="00490A5F" w:rsidP="00490A5F">
      <w:pPr>
        <w:pStyle w:val="TNCBodyText"/>
        <w:rPr>
          <w:rFonts w:ascii="Calibri" w:hAnsi="Calibri"/>
        </w:rPr>
      </w:pPr>
      <w:r w:rsidRPr="00C000EB">
        <w:rPr>
          <w:rFonts w:ascii="Calibri" w:hAnsi="Calibri"/>
        </w:rPr>
        <w:t>The programme will be designed to incorporate all pupils, and activities will be planned to ensure all are actively involved.</w:t>
      </w:r>
    </w:p>
    <w:p w14:paraId="7227A4ED" w14:textId="77777777" w:rsidR="00490A5F" w:rsidRPr="00C000EB" w:rsidRDefault="00490A5F" w:rsidP="00490A5F">
      <w:pPr>
        <w:pStyle w:val="TNCBodyText"/>
        <w:rPr>
          <w:rFonts w:ascii="Calibri" w:hAnsi="Calibri"/>
        </w:rPr>
      </w:pPr>
      <w:r w:rsidRPr="00C000EB">
        <w:rPr>
          <w:rFonts w:ascii="Calibri" w:hAnsi="Calibri"/>
        </w:rPr>
        <w:lastRenderedPageBreak/>
        <w:t>Teachers will focus heavily on the importance of healthy relationships, though sensitivity will always be given as to not stigmatise pupils based on their home circumstances.</w:t>
      </w:r>
    </w:p>
    <w:p w14:paraId="18A65DE8" w14:textId="7E19FC9F" w:rsidR="001E6EAE" w:rsidRPr="00C000EB" w:rsidRDefault="001E6EAE" w:rsidP="001E6EAE">
      <w:pPr>
        <w:pStyle w:val="Heading3"/>
        <w:rPr>
          <w:rFonts w:ascii="Calibri" w:hAnsi="Calibri"/>
        </w:rPr>
      </w:pPr>
      <w:r w:rsidRPr="00C000EB">
        <w:rPr>
          <w:rFonts w:ascii="Calibri" w:hAnsi="Calibri"/>
        </w:rPr>
        <w:t>Assessment</w:t>
      </w:r>
    </w:p>
    <w:p w14:paraId="75EF05A4" w14:textId="4CE56D7E" w:rsidR="00490A5F" w:rsidRPr="00C000EB" w:rsidRDefault="00490A5F" w:rsidP="00490A5F">
      <w:pPr>
        <w:pStyle w:val="TNCBodyText"/>
        <w:rPr>
          <w:rFonts w:ascii="Calibri" w:hAnsi="Calibri"/>
        </w:rPr>
      </w:pPr>
      <w:r w:rsidRPr="00C000EB">
        <w:rPr>
          <w:rFonts w:ascii="Calibri" w:hAnsi="Calibri"/>
        </w:rPr>
        <w:t>Whilst there are no formal examinations for the relationships and health curriculum, the school will undertake informal assessments to determine pupil progress – these include the following:</w:t>
      </w:r>
    </w:p>
    <w:p w14:paraId="6DB853FE" w14:textId="77777777" w:rsidR="00490A5F" w:rsidRPr="00C000EB" w:rsidRDefault="00490A5F" w:rsidP="00490A5F">
      <w:pPr>
        <w:pStyle w:val="TNCBodyText"/>
        <w:numPr>
          <w:ilvl w:val="0"/>
          <w:numId w:val="30"/>
        </w:numPr>
        <w:rPr>
          <w:rFonts w:ascii="Calibri" w:hAnsi="Calibri"/>
          <w:b/>
          <w:bCs/>
          <w:color w:val="398AFF" w:themeColor="accent4"/>
          <w:u w:val="single"/>
        </w:rPr>
      </w:pPr>
      <w:r w:rsidRPr="00C000EB">
        <w:rPr>
          <w:rFonts w:ascii="Calibri" w:hAnsi="Calibri"/>
          <w:b/>
          <w:bCs/>
          <w:color w:val="398AFF" w:themeColor="accent4"/>
          <w:u w:val="single"/>
        </w:rPr>
        <w:t>Tests</w:t>
      </w:r>
    </w:p>
    <w:p w14:paraId="537B3B5F" w14:textId="77777777" w:rsidR="00490A5F" w:rsidRPr="00C000EB" w:rsidRDefault="00490A5F" w:rsidP="00490A5F">
      <w:pPr>
        <w:pStyle w:val="TNCBodyText"/>
        <w:numPr>
          <w:ilvl w:val="0"/>
          <w:numId w:val="30"/>
        </w:numPr>
        <w:rPr>
          <w:rFonts w:ascii="Calibri" w:hAnsi="Calibri"/>
          <w:b/>
          <w:bCs/>
          <w:color w:val="398AFF" w:themeColor="accent4"/>
          <w:u w:val="single"/>
        </w:rPr>
      </w:pPr>
      <w:r w:rsidRPr="00C000EB">
        <w:rPr>
          <w:rFonts w:ascii="Calibri" w:hAnsi="Calibri"/>
          <w:b/>
          <w:bCs/>
          <w:color w:val="398AFF" w:themeColor="accent4"/>
          <w:u w:val="single"/>
        </w:rPr>
        <w:t>Written assignments</w:t>
      </w:r>
    </w:p>
    <w:p w14:paraId="39A18E58" w14:textId="77777777" w:rsidR="00490A5F" w:rsidRPr="00C000EB" w:rsidRDefault="00490A5F" w:rsidP="00490A5F">
      <w:pPr>
        <w:pStyle w:val="TNCBodyText"/>
        <w:numPr>
          <w:ilvl w:val="0"/>
          <w:numId w:val="30"/>
        </w:numPr>
        <w:rPr>
          <w:rFonts w:ascii="Calibri" w:hAnsi="Calibri"/>
          <w:b/>
          <w:bCs/>
          <w:color w:val="398AFF" w:themeColor="accent4"/>
          <w:u w:val="single"/>
        </w:rPr>
      </w:pPr>
      <w:r w:rsidRPr="00C000EB">
        <w:rPr>
          <w:rFonts w:ascii="Calibri" w:hAnsi="Calibri"/>
          <w:b/>
          <w:bCs/>
          <w:color w:val="398AFF" w:themeColor="accent4"/>
          <w:u w:val="single"/>
        </w:rPr>
        <w:t>Group presentations</w:t>
      </w:r>
    </w:p>
    <w:p w14:paraId="05DE8FDA" w14:textId="77777777" w:rsidR="00490A5F" w:rsidRPr="00C000EB" w:rsidRDefault="00490A5F" w:rsidP="00490A5F">
      <w:pPr>
        <w:pStyle w:val="TNCBodyText"/>
        <w:numPr>
          <w:ilvl w:val="0"/>
          <w:numId w:val="30"/>
        </w:numPr>
        <w:rPr>
          <w:rFonts w:ascii="Calibri" w:hAnsi="Calibri"/>
          <w:b/>
          <w:bCs/>
          <w:color w:val="398AFF" w:themeColor="accent4"/>
          <w:u w:val="single"/>
        </w:rPr>
      </w:pPr>
      <w:r w:rsidRPr="00C000EB">
        <w:rPr>
          <w:rFonts w:ascii="Calibri" w:hAnsi="Calibri"/>
          <w:b/>
          <w:bCs/>
          <w:color w:val="398AFF" w:themeColor="accent4"/>
          <w:u w:val="single"/>
        </w:rPr>
        <w:t>Group tasks</w:t>
      </w:r>
    </w:p>
    <w:p w14:paraId="4641556B" w14:textId="77777777" w:rsidR="00490A5F" w:rsidRPr="00C000EB" w:rsidRDefault="00490A5F" w:rsidP="00490A5F">
      <w:pPr>
        <w:pStyle w:val="TNCBodyText"/>
        <w:numPr>
          <w:ilvl w:val="0"/>
          <w:numId w:val="30"/>
        </w:numPr>
        <w:rPr>
          <w:rFonts w:ascii="Calibri" w:hAnsi="Calibri"/>
          <w:b/>
          <w:bCs/>
          <w:color w:val="398AFF" w:themeColor="accent4"/>
          <w:u w:val="single"/>
        </w:rPr>
      </w:pPr>
      <w:r w:rsidRPr="00C000EB">
        <w:rPr>
          <w:rFonts w:ascii="Calibri" w:hAnsi="Calibri"/>
          <w:b/>
          <w:bCs/>
          <w:color w:val="398AFF" w:themeColor="accent4"/>
          <w:u w:val="single"/>
        </w:rPr>
        <w:t>Projects</w:t>
      </w:r>
    </w:p>
    <w:p w14:paraId="18807F01" w14:textId="294D8B35" w:rsidR="00B80528" w:rsidRPr="00C000EB" w:rsidRDefault="004F4126" w:rsidP="006F119F">
      <w:pPr>
        <w:pStyle w:val="Heading2"/>
        <w:rPr>
          <w:rFonts w:ascii="Calibri" w:hAnsi="Calibri"/>
        </w:rPr>
      </w:pPr>
      <w:bookmarkStart w:id="14" w:name="_Working_with_external"/>
      <w:bookmarkEnd w:id="14"/>
      <w:r w:rsidRPr="00C000EB">
        <w:rPr>
          <w:rFonts w:ascii="Calibri" w:hAnsi="Calibri"/>
        </w:rPr>
        <w:t xml:space="preserve">Working with </w:t>
      </w:r>
      <w:r w:rsidR="0082185B" w:rsidRPr="00C000EB">
        <w:rPr>
          <w:rFonts w:ascii="Calibri" w:hAnsi="Calibri"/>
        </w:rPr>
        <w:t>external experts</w:t>
      </w:r>
    </w:p>
    <w:p w14:paraId="5C686076" w14:textId="0CE0405D" w:rsidR="00854B87" w:rsidRPr="00C000EB" w:rsidRDefault="00854B87" w:rsidP="00854B87">
      <w:pPr>
        <w:pStyle w:val="TNCBodyText"/>
        <w:rPr>
          <w:rFonts w:ascii="Calibri" w:hAnsi="Calibri"/>
        </w:rPr>
      </w:pPr>
      <w:r w:rsidRPr="00C000EB">
        <w:rPr>
          <w:rFonts w:ascii="Calibri" w:hAnsi="Calibri"/>
        </w:rPr>
        <w:t xml:space="preserve">The school may invite guest speakers into school to talk on issues related to RHE, e.g. an expert or experienced health professional who can challenge pupil’s perceptions. A teacher will be present throughout these lessons. </w:t>
      </w:r>
    </w:p>
    <w:p w14:paraId="2B496E54" w14:textId="1211F4DF" w:rsidR="00854B87" w:rsidRPr="00C000EB" w:rsidRDefault="00854B87" w:rsidP="00854B87">
      <w:pPr>
        <w:pStyle w:val="TNCBodyText"/>
        <w:rPr>
          <w:rFonts w:ascii="Calibri" w:hAnsi="Calibri"/>
        </w:rPr>
      </w:pPr>
      <w:r w:rsidRPr="00C000EB">
        <w:rPr>
          <w:rFonts w:ascii="Calibri" w:hAnsi="Calibri"/>
        </w:rPr>
        <w:t xml:space="preserve">Visitors will be given a copy of this policy and expected to comply with the guidelines outlined within it. All resources used by guest speakers will be available to parents to view prior to lesson delivery. </w:t>
      </w:r>
    </w:p>
    <w:p w14:paraId="3B1A4FBA" w14:textId="77777777" w:rsidR="00854B87" w:rsidRPr="00C000EB" w:rsidRDefault="00854B87" w:rsidP="00854B87">
      <w:pPr>
        <w:pStyle w:val="TNCBodyText"/>
        <w:rPr>
          <w:rFonts w:ascii="Calibri" w:hAnsi="Calibri"/>
        </w:rPr>
      </w:pPr>
      <w:r w:rsidRPr="00C000EB">
        <w:rPr>
          <w:rFonts w:ascii="Calibri" w:hAnsi="Calibri"/>
        </w:rPr>
        <w:t>Before delivering the session, the school will:</w:t>
      </w:r>
    </w:p>
    <w:p w14:paraId="7B7169C9" w14:textId="2FED9676" w:rsidR="00854B87" w:rsidRPr="00C000EB" w:rsidRDefault="00854B87" w:rsidP="008C30A0">
      <w:pPr>
        <w:pStyle w:val="TNCBodyText"/>
        <w:numPr>
          <w:ilvl w:val="0"/>
          <w:numId w:val="34"/>
        </w:numPr>
        <w:rPr>
          <w:rFonts w:ascii="Calibri" w:hAnsi="Calibri"/>
        </w:rPr>
      </w:pPr>
      <w:r w:rsidRPr="00C000EB">
        <w:rPr>
          <w:rFonts w:ascii="Calibri" w:hAnsi="Calibri"/>
        </w:rPr>
        <w:t xml:space="preserve">Ensure the lesson the external expert has planned fits with the school’s planned curriculum and this policy. </w:t>
      </w:r>
    </w:p>
    <w:p w14:paraId="48F42E58" w14:textId="7858DD4C" w:rsidR="00854B87" w:rsidRPr="00C000EB" w:rsidRDefault="00854B87" w:rsidP="008C30A0">
      <w:pPr>
        <w:pStyle w:val="TNCBodyText"/>
        <w:numPr>
          <w:ilvl w:val="0"/>
          <w:numId w:val="34"/>
        </w:numPr>
        <w:rPr>
          <w:rFonts w:ascii="Calibri" w:hAnsi="Calibri"/>
        </w:rPr>
      </w:pPr>
      <w:r w:rsidRPr="00C000EB">
        <w:rPr>
          <w:rFonts w:ascii="Calibri" w:hAnsi="Calibri"/>
        </w:rPr>
        <w:t xml:space="preserve">Ensure the expert’s credentials are checked before they </w:t>
      </w:r>
      <w:r w:rsidR="00706A1D" w:rsidRPr="00C000EB">
        <w:rPr>
          <w:rFonts w:ascii="Calibri" w:hAnsi="Calibri"/>
        </w:rPr>
        <w:t>can</w:t>
      </w:r>
      <w:r w:rsidRPr="00C000EB">
        <w:rPr>
          <w:rFonts w:ascii="Calibri" w:hAnsi="Calibri"/>
        </w:rPr>
        <w:t xml:space="preserve"> participate in delivery of the curriculum, in line with the Visitor Policy.</w:t>
      </w:r>
    </w:p>
    <w:p w14:paraId="5AA2B637" w14:textId="17084A01" w:rsidR="00854B87" w:rsidRPr="00C000EB" w:rsidRDefault="00854B87" w:rsidP="008C30A0">
      <w:pPr>
        <w:pStyle w:val="TNCBodyText"/>
        <w:numPr>
          <w:ilvl w:val="0"/>
          <w:numId w:val="34"/>
        </w:numPr>
        <w:rPr>
          <w:rFonts w:ascii="Calibri" w:hAnsi="Calibri"/>
        </w:rPr>
      </w:pPr>
      <w:r w:rsidRPr="00C000EB">
        <w:rPr>
          <w:rFonts w:ascii="Calibri" w:hAnsi="Calibri"/>
        </w:rPr>
        <w:t>Discuss the details of the expert’s lesson plan and ensure that the content is age-appropriate and accessible for the pupils.</w:t>
      </w:r>
    </w:p>
    <w:p w14:paraId="2F354A6D" w14:textId="44C12FC8" w:rsidR="00854B87" w:rsidRPr="00C000EB" w:rsidRDefault="00854B87" w:rsidP="008C30A0">
      <w:pPr>
        <w:pStyle w:val="TNCBodyText"/>
        <w:numPr>
          <w:ilvl w:val="0"/>
          <w:numId w:val="34"/>
        </w:numPr>
        <w:rPr>
          <w:rFonts w:ascii="Calibri" w:hAnsi="Calibri"/>
        </w:rPr>
      </w:pPr>
      <w:r w:rsidRPr="00C000EB">
        <w:rPr>
          <w:rFonts w:ascii="Calibri" w:hAnsi="Calibri"/>
        </w:rPr>
        <w:t>Ask to see the materials the expert intends to use, as well as a copy of the lesson plan, to ensure it meets all pupils’ needs, including those with SEND.</w:t>
      </w:r>
    </w:p>
    <w:p w14:paraId="659E21CD" w14:textId="00DC2F15" w:rsidR="0082185B" w:rsidRPr="00C000EB" w:rsidRDefault="00854B87" w:rsidP="008C30A0">
      <w:pPr>
        <w:pStyle w:val="TNCBodyText"/>
        <w:numPr>
          <w:ilvl w:val="0"/>
          <w:numId w:val="34"/>
        </w:numPr>
        <w:rPr>
          <w:rFonts w:ascii="Calibri" w:hAnsi="Calibri"/>
        </w:rPr>
      </w:pPr>
      <w:r w:rsidRPr="00C000EB">
        <w:rPr>
          <w:rFonts w:ascii="Calibri" w:hAnsi="Calibri"/>
        </w:rPr>
        <w:t>Agree with the expert the procedures for confidentiality, ensuring that the expert understands how safeguarding reports should be dealt with in line with the Child Protection and Safeguarding Policy.</w:t>
      </w:r>
    </w:p>
    <w:p w14:paraId="55B29D6B" w14:textId="391F56F3" w:rsidR="00854B87" w:rsidRPr="00C000EB" w:rsidRDefault="00854B87" w:rsidP="00854B87">
      <w:pPr>
        <w:pStyle w:val="Heading2"/>
        <w:rPr>
          <w:rFonts w:ascii="Calibri" w:hAnsi="Calibri"/>
        </w:rPr>
      </w:pPr>
      <w:bookmarkStart w:id="15" w:name="_Equality_and_accessibility"/>
      <w:bookmarkEnd w:id="15"/>
      <w:r w:rsidRPr="00C000EB">
        <w:rPr>
          <w:rFonts w:ascii="Calibri" w:hAnsi="Calibri"/>
        </w:rPr>
        <w:t xml:space="preserve"> Equality and accessibility</w:t>
      </w:r>
    </w:p>
    <w:p w14:paraId="6A0A9D3C" w14:textId="07A8E62B" w:rsidR="0026477D" w:rsidRPr="00C000EB" w:rsidRDefault="000B6F52" w:rsidP="000B6F52">
      <w:pPr>
        <w:pStyle w:val="TNCBodyText"/>
        <w:rPr>
          <w:rFonts w:ascii="Calibri" w:hAnsi="Calibri"/>
        </w:rPr>
      </w:pPr>
      <w:r w:rsidRPr="00C000EB">
        <w:rPr>
          <w:rFonts w:ascii="Calibri" w:hAnsi="Calibri"/>
        </w:rPr>
        <w:t>The school understands its responsibilities in relation to the Equality Act 2010; specifically, that it must not unlawfully discriminate against any pupil based on their protected characteristics</w:t>
      </w:r>
      <w:r w:rsidR="00455CBB" w:rsidRPr="00C000EB">
        <w:rPr>
          <w:rFonts w:ascii="Calibri" w:hAnsi="Calibri"/>
        </w:rPr>
        <w:t xml:space="preserve">. </w:t>
      </w:r>
    </w:p>
    <w:p w14:paraId="4871BDB3" w14:textId="2584211C" w:rsidR="00455CBB" w:rsidRPr="00C000EB" w:rsidRDefault="00455CBB" w:rsidP="000B6F52">
      <w:pPr>
        <w:pStyle w:val="TNCBodyText"/>
        <w:rPr>
          <w:rFonts w:ascii="Calibri" w:hAnsi="Calibri"/>
        </w:rPr>
      </w:pPr>
      <w:r w:rsidRPr="00C000EB">
        <w:rPr>
          <w:rFonts w:ascii="Calibri" w:hAnsi="Calibri"/>
        </w:rPr>
        <w:lastRenderedPageBreak/>
        <w:t>The protected characteristics are:</w:t>
      </w:r>
    </w:p>
    <w:p w14:paraId="67C4C3E5" w14:textId="4450BA8D" w:rsidR="000B6F52" w:rsidRPr="00C000EB" w:rsidRDefault="00455CBB" w:rsidP="00455CBB">
      <w:pPr>
        <w:pStyle w:val="TNCBodyText"/>
        <w:numPr>
          <w:ilvl w:val="0"/>
          <w:numId w:val="36"/>
        </w:numPr>
        <w:rPr>
          <w:rFonts w:ascii="Calibri" w:hAnsi="Calibri"/>
        </w:rPr>
      </w:pPr>
      <w:r w:rsidRPr="00C000EB">
        <w:rPr>
          <w:rFonts w:ascii="Calibri" w:hAnsi="Calibri"/>
        </w:rPr>
        <w:t>Age</w:t>
      </w:r>
    </w:p>
    <w:p w14:paraId="1A3A7AEA" w14:textId="7FFC827A" w:rsidR="00455CBB" w:rsidRPr="00C000EB" w:rsidRDefault="00455CBB" w:rsidP="00455CBB">
      <w:pPr>
        <w:pStyle w:val="TNCBodyText"/>
        <w:numPr>
          <w:ilvl w:val="0"/>
          <w:numId w:val="36"/>
        </w:numPr>
        <w:rPr>
          <w:rFonts w:ascii="Calibri" w:hAnsi="Calibri"/>
        </w:rPr>
      </w:pPr>
      <w:r w:rsidRPr="00C000EB">
        <w:rPr>
          <w:rFonts w:ascii="Calibri" w:hAnsi="Calibri"/>
        </w:rPr>
        <w:t>Sex or sexual orientation</w:t>
      </w:r>
    </w:p>
    <w:p w14:paraId="6A26314C" w14:textId="35B15513" w:rsidR="00455CBB" w:rsidRPr="00C000EB" w:rsidRDefault="00455CBB" w:rsidP="00455CBB">
      <w:pPr>
        <w:pStyle w:val="TNCBodyText"/>
        <w:numPr>
          <w:ilvl w:val="0"/>
          <w:numId w:val="36"/>
        </w:numPr>
        <w:rPr>
          <w:rFonts w:ascii="Calibri" w:hAnsi="Calibri"/>
        </w:rPr>
      </w:pPr>
      <w:r w:rsidRPr="00C000EB">
        <w:rPr>
          <w:rFonts w:ascii="Calibri" w:hAnsi="Calibri"/>
        </w:rPr>
        <w:t>Race</w:t>
      </w:r>
    </w:p>
    <w:p w14:paraId="230EABAD" w14:textId="7663B173" w:rsidR="00455CBB" w:rsidRPr="00C000EB" w:rsidRDefault="00455CBB" w:rsidP="00455CBB">
      <w:pPr>
        <w:pStyle w:val="TNCBodyText"/>
        <w:numPr>
          <w:ilvl w:val="0"/>
          <w:numId w:val="36"/>
        </w:numPr>
        <w:rPr>
          <w:rFonts w:ascii="Calibri" w:hAnsi="Calibri"/>
        </w:rPr>
      </w:pPr>
      <w:r w:rsidRPr="00C000EB">
        <w:rPr>
          <w:rFonts w:ascii="Calibri" w:hAnsi="Calibri"/>
        </w:rPr>
        <w:t>Disability</w:t>
      </w:r>
    </w:p>
    <w:p w14:paraId="4BDAFF48" w14:textId="468F522C" w:rsidR="00455CBB" w:rsidRPr="00C000EB" w:rsidRDefault="00455CBB" w:rsidP="00455CBB">
      <w:pPr>
        <w:pStyle w:val="TNCBodyText"/>
        <w:numPr>
          <w:ilvl w:val="0"/>
          <w:numId w:val="36"/>
        </w:numPr>
        <w:rPr>
          <w:rFonts w:ascii="Calibri" w:hAnsi="Calibri"/>
        </w:rPr>
      </w:pPr>
      <w:r w:rsidRPr="00C000EB">
        <w:rPr>
          <w:rFonts w:ascii="Calibri" w:hAnsi="Calibri"/>
        </w:rPr>
        <w:t>Religion or belief</w:t>
      </w:r>
    </w:p>
    <w:p w14:paraId="3A972861" w14:textId="0FCCB9C6" w:rsidR="00455CBB" w:rsidRPr="00C000EB" w:rsidRDefault="00455CBB" w:rsidP="00455CBB">
      <w:pPr>
        <w:pStyle w:val="TNCBodyText"/>
        <w:numPr>
          <w:ilvl w:val="0"/>
          <w:numId w:val="36"/>
        </w:numPr>
        <w:rPr>
          <w:rFonts w:ascii="Calibri" w:hAnsi="Calibri"/>
        </w:rPr>
      </w:pPr>
      <w:r w:rsidRPr="00C000EB">
        <w:rPr>
          <w:rFonts w:ascii="Calibri" w:hAnsi="Calibri"/>
        </w:rPr>
        <w:t>Gender reassignment</w:t>
      </w:r>
    </w:p>
    <w:p w14:paraId="5315E16F" w14:textId="59961051" w:rsidR="00455CBB" w:rsidRPr="00C000EB" w:rsidRDefault="00455CBB" w:rsidP="00455CBB">
      <w:pPr>
        <w:pStyle w:val="TNCBodyText"/>
        <w:numPr>
          <w:ilvl w:val="0"/>
          <w:numId w:val="36"/>
        </w:numPr>
        <w:rPr>
          <w:rFonts w:ascii="Calibri" w:hAnsi="Calibri"/>
        </w:rPr>
      </w:pPr>
      <w:r w:rsidRPr="00C000EB">
        <w:rPr>
          <w:rFonts w:ascii="Calibri" w:hAnsi="Calibri"/>
        </w:rPr>
        <w:t>Pregnancy or maternity</w:t>
      </w:r>
    </w:p>
    <w:p w14:paraId="6C83B566" w14:textId="5DBB495A" w:rsidR="00455CBB" w:rsidRPr="00C000EB" w:rsidRDefault="00455CBB" w:rsidP="009022BF">
      <w:pPr>
        <w:pStyle w:val="TNCBodyText"/>
        <w:numPr>
          <w:ilvl w:val="0"/>
          <w:numId w:val="36"/>
        </w:numPr>
        <w:rPr>
          <w:rFonts w:ascii="Calibri" w:hAnsi="Calibri"/>
        </w:rPr>
      </w:pPr>
      <w:r w:rsidRPr="00C000EB">
        <w:rPr>
          <w:rFonts w:ascii="Calibri" w:hAnsi="Calibri"/>
        </w:rPr>
        <w:t>Marriage or civil partnership</w:t>
      </w:r>
    </w:p>
    <w:p w14:paraId="029C221B" w14:textId="77777777" w:rsidR="000B6F52" w:rsidRPr="00C000EB" w:rsidRDefault="000B6F52" w:rsidP="000B6F52">
      <w:pPr>
        <w:pStyle w:val="TNCBodyText"/>
        <w:rPr>
          <w:rFonts w:ascii="Calibri" w:hAnsi="Calibri"/>
        </w:rPr>
      </w:pPr>
      <w:r w:rsidRPr="00C000EB">
        <w:rPr>
          <w:rFonts w:ascii="Calibri" w:hAnsi="Calibri"/>
        </w:rPr>
        <w:t xml:space="preserve">The school is committed to making reasonable adjustments wherever possible to promote accessibility and inclusivity of the curriculum. The school will ensure that RHE programme is inclusive, and caters to the needs, of pupils with SEND or other support needs, such as those with SEMH needs. </w:t>
      </w:r>
    </w:p>
    <w:p w14:paraId="3AD5073A" w14:textId="77777777" w:rsidR="000B6F52" w:rsidRPr="00C000EB" w:rsidRDefault="000B6F52" w:rsidP="000B6F52">
      <w:pPr>
        <w:pStyle w:val="TNCBodyText"/>
        <w:rPr>
          <w:rFonts w:ascii="Calibri" w:hAnsi="Calibri"/>
        </w:rPr>
      </w:pPr>
      <w:r w:rsidRPr="00C000EB">
        <w:rPr>
          <w:rFonts w:ascii="Calibri" w:hAnsi="Calibri"/>
        </w:rPr>
        <w:t>Teachers will understand that they may need to adapt their planning of work and teaching methods in order to appropriately deliver the programme to pupils with SEND or other support needs.</w:t>
      </w:r>
    </w:p>
    <w:p w14:paraId="1983165D" w14:textId="52FF09CC" w:rsidR="000B6F52" w:rsidRPr="00C000EB" w:rsidRDefault="000B6F52" w:rsidP="000B6F52">
      <w:pPr>
        <w:pStyle w:val="TNCBodyText"/>
        <w:rPr>
          <w:rFonts w:ascii="Calibri" w:hAnsi="Calibri"/>
        </w:rPr>
      </w:pPr>
      <w:r w:rsidRPr="00C000EB">
        <w:rPr>
          <w:rFonts w:ascii="Calibri" w:hAnsi="Calibri"/>
        </w:rPr>
        <w:t xml:space="preserve">Provisions under the Equality Act 2010 allow our school to take positive action, where it can be evidenced to be proportionate, to respond to </w:t>
      </w:r>
      <w:r w:rsidR="004F2319" w:rsidRPr="00C000EB">
        <w:rPr>
          <w:rFonts w:ascii="Calibri" w:hAnsi="Calibri"/>
        </w:rPr>
        <w:t>disadvantages</w:t>
      </w:r>
      <w:r w:rsidRPr="00C000EB">
        <w:rPr>
          <w:rFonts w:ascii="Calibri" w:hAnsi="Calibri"/>
        </w:rPr>
        <w:t xml:space="preserve"> affecting a group because of a protected characteristic. For example, we could consider taking positive action to support girls if there was evidence that they were being disproportionately subjected to sexual violence of sexual harassment.</w:t>
      </w:r>
    </w:p>
    <w:p w14:paraId="54FDB38B" w14:textId="77777777" w:rsidR="000B6F52" w:rsidRPr="00C000EB" w:rsidRDefault="000B6F52" w:rsidP="000B6F52">
      <w:pPr>
        <w:pStyle w:val="TNCBodyText"/>
        <w:rPr>
          <w:rFonts w:ascii="Calibri" w:hAnsi="Calibri"/>
        </w:rPr>
      </w:pPr>
      <w:r w:rsidRPr="00C000EB">
        <w:rPr>
          <w:rFonts w:ascii="Calibri" w:hAnsi="Calibri"/>
        </w:rPr>
        <w:t>When deciding whether support is necessary to support pupils with a particular protected characteristic, we will consider our pupils’ needs, including the gender and age range of our pupils.</w:t>
      </w:r>
    </w:p>
    <w:p w14:paraId="23DDB975" w14:textId="785E1263" w:rsidR="000B6F52" w:rsidRPr="00C000EB" w:rsidRDefault="000B6F52" w:rsidP="000B6F52">
      <w:pPr>
        <w:pStyle w:val="TNCBodyText"/>
        <w:rPr>
          <w:rFonts w:ascii="Calibri" w:hAnsi="Calibri"/>
        </w:rPr>
      </w:pPr>
      <w:r w:rsidRPr="00C000EB">
        <w:rPr>
          <w:rFonts w:ascii="Calibri" w:hAnsi="Calibri"/>
        </w:rPr>
        <w:t xml:space="preserve">In order to foster healthy and respectful peer-to-peer communication and behaviour between all pupils, the school </w:t>
      </w:r>
      <w:r w:rsidR="004F2319" w:rsidRPr="00C000EB">
        <w:rPr>
          <w:rFonts w:ascii="Calibri" w:hAnsi="Calibri"/>
        </w:rPr>
        <w:t xml:space="preserve">will </w:t>
      </w:r>
      <w:r w:rsidRPr="00C000EB">
        <w:rPr>
          <w:rFonts w:ascii="Calibri" w:hAnsi="Calibri"/>
        </w:rPr>
        <w:t>implement a robust Behaviour Policy, as well as a Child Protection and Safeguarding Policy, which sets out expectations of pupils.</w:t>
      </w:r>
    </w:p>
    <w:p w14:paraId="304A6E14" w14:textId="0C208ECE" w:rsidR="00854B87" w:rsidRPr="00C000EB" w:rsidRDefault="000B6F52" w:rsidP="000B6F52">
      <w:pPr>
        <w:pStyle w:val="TNCBodyText"/>
        <w:rPr>
          <w:rFonts w:ascii="Calibri" w:hAnsi="Calibri"/>
        </w:rPr>
      </w:pPr>
      <w:r w:rsidRPr="00C000EB">
        <w:rPr>
          <w:rFonts w:ascii="Calibri" w:hAnsi="Calibri"/>
        </w:rPr>
        <w:t>The school understands that RHE may include topics which are triggers for teaching staff, and could relate to historic, recent, or current trauma. If this is the case, the school encourages staff to approach their line manager or the wellbeing lead to discuss this.</w:t>
      </w:r>
    </w:p>
    <w:p w14:paraId="4A94415F" w14:textId="5DB4865D" w:rsidR="000F408A" w:rsidRPr="00C000EB" w:rsidRDefault="005B4D22" w:rsidP="005B4D22">
      <w:pPr>
        <w:pStyle w:val="Heading2"/>
        <w:rPr>
          <w:rFonts w:ascii="Calibri" w:hAnsi="Calibri"/>
        </w:rPr>
      </w:pPr>
      <w:bookmarkStart w:id="16" w:name="_Curriculum_links"/>
      <w:bookmarkEnd w:id="16"/>
      <w:r w:rsidRPr="00C000EB">
        <w:rPr>
          <w:rFonts w:ascii="Calibri" w:hAnsi="Calibri"/>
        </w:rPr>
        <w:t xml:space="preserve"> Curriculum links</w:t>
      </w:r>
    </w:p>
    <w:p w14:paraId="49BE10A4" w14:textId="77777777" w:rsidR="004A1B07" w:rsidRPr="00C000EB" w:rsidRDefault="004A1B07" w:rsidP="004A1B07">
      <w:pPr>
        <w:pStyle w:val="TNCBodyText"/>
        <w:rPr>
          <w:rFonts w:ascii="Calibri" w:hAnsi="Calibri"/>
        </w:rPr>
      </w:pPr>
      <w:r w:rsidRPr="00C000EB">
        <w:rPr>
          <w:rFonts w:ascii="Calibri" w:hAnsi="Calibri"/>
        </w:rPr>
        <w:t>The school seeks opportunities to draw links between RHE and other curriculum subjects wherever possible to enhance pupils’ learning. RHE will be linked to the following subjects in particular:</w:t>
      </w:r>
    </w:p>
    <w:p w14:paraId="1B9132DB" w14:textId="3B8518DB" w:rsidR="004A1B07" w:rsidRPr="00C000EB" w:rsidRDefault="004A1B07" w:rsidP="001F007B">
      <w:pPr>
        <w:pStyle w:val="TNCBodyText"/>
        <w:numPr>
          <w:ilvl w:val="0"/>
          <w:numId w:val="33"/>
        </w:numPr>
        <w:rPr>
          <w:rFonts w:ascii="Calibri" w:hAnsi="Calibri"/>
        </w:rPr>
      </w:pPr>
      <w:r w:rsidRPr="00C000EB">
        <w:rPr>
          <w:rFonts w:ascii="Calibri" w:hAnsi="Calibri"/>
          <w:b/>
          <w:bCs/>
        </w:rPr>
        <w:t xml:space="preserve">Science </w:t>
      </w:r>
      <w:r w:rsidRPr="00C000EB">
        <w:rPr>
          <w:rFonts w:ascii="Calibri" w:hAnsi="Calibri"/>
        </w:rPr>
        <w:t>– pupils learn about the main external parts of the body and changes to the body as it grows from birth to old age, including puberty.</w:t>
      </w:r>
    </w:p>
    <w:p w14:paraId="2C58B5C8" w14:textId="67E8F61C" w:rsidR="004A1B07" w:rsidRPr="00C000EB" w:rsidRDefault="004A1B07" w:rsidP="001F007B">
      <w:pPr>
        <w:pStyle w:val="TNCBodyText"/>
        <w:numPr>
          <w:ilvl w:val="0"/>
          <w:numId w:val="33"/>
        </w:numPr>
        <w:rPr>
          <w:rFonts w:ascii="Calibri" w:hAnsi="Calibri"/>
        </w:rPr>
      </w:pPr>
      <w:r w:rsidRPr="00C000EB">
        <w:rPr>
          <w:rFonts w:ascii="Calibri" w:hAnsi="Calibri"/>
          <w:b/>
          <w:bCs/>
        </w:rPr>
        <w:lastRenderedPageBreak/>
        <w:t>Computing and ICT</w:t>
      </w:r>
      <w:r w:rsidRPr="00C000EB">
        <w:rPr>
          <w:rFonts w:ascii="Calibri" w:hAnsi="Calibri"/>
        </w:rPr>
        <w:t xml:space="preserve"> – pupils learn about e-safety, including how to use technology safely, responsibly, respectfully and securely, how to keep personal information private and how to access help and support.</w:t>
      </w:r>
    </w:p>
    <w:p w14:paraId="6242724D" w14:textId="181D2947" w:rsidR="004A1B07" w:rsidRPr="00C000EB" w:rsidRDefault="004A1B07" w:rsidP="001F007B">
      <w:pPr>
        <w:pStyle w:val="TNCBodyText"/>
        <w:numPr>
          <w:ilvl w:val="0"/>
          <w:numId w:val="33"/>
        </w:numPr>
        <w:rPr>
          <w:rFonts w:ascii="Calibri" w:hAnsi="Calibri"/>
        </w:rPr>
      </w:pPr>
      <w:r w:rsidRPr="00C000EB">
        <w:rPr>
          <w:rFonts w:ascii="Calibri" w:hAnsi="Calibri"/>
          <w:b/>
          <w:bCs/>
        </w:rPr>
        <w:t>PE</w:t>
      </w:r>
      <w:r w:rsidRPr="00C000EB">
        <w:rPr>
          <w:rFonts w:ascii="Calibri" w:hAnsi="Calibri"/>
        </w:rPr>
        <w:t xml:space="preserve"> – pupils explore various physical activities, are physically active for sustained periods of time, engage in competitive sport and understand how exercise can lead to healthier lifestyles.</w:t>
      </w:r>
    </w:p>
    <w:p w14:paraId="2A27DA1A" w14:textId="1C5D973C" w:rsidR="004A1B07" w:rsidRPr="00C000EB" w:rsidRDefault="00491883" w:rsidP="001F007B">
      <w:pPr>
        <w:pStyle w:val="TNCBodyText"/>
        <w:numPr>
          <w:ilvl w:val="0"/>
          <w:numId w:val="33"/>
        </w:numPr>
        <w:rPr>
          <w:rFonts w:ascii="Calibri" w:hAnsi="Calibri"/>
        </w:rPr>
      </w:pPr>
      <w:r w:rsidRPr="00C000EB">
        <w:rPr>
          <w:rFonts w:ascii="Calibri" w:hAnsi="Calibri"/>
          <w:b/>
          <w:bCs/>
          <w:color w:val="398AFF" w:themeColor="accent4"/>
          <w:u w:val="single"/>
        </w:rPr>
        <w:t>Citizenship</w:t>
      </w:r>
      <w:r w:rsidR="004A1B07" w:rsidRPr="00C000EB">
        <w:rPr>
          <w:rFonts w:ascii="Calibri" w:hAnsi="Calibri"/>
        </w:rPr>
        <w:t xml:space="preserve"> – pupils learn about the requirements of the law, their responsibilities and the possible consequences of their actions. </w:t>
      </w:r>
    </w:p>
    <w:p w14:paraId="464C0E27" w14:textId="1B4C84EF" w:rsidR="005B4D22" w:rsidRPr="00C000EB" w:rsidRDefault="004A1B07" w:rsidP="001F007B">
      <w:pPr>
        <w:pStyle w:val="TNCBodyText"/>
        <w:numPr>
          <w:ilvl w:val="0"/>
          <w:numId w:val="33"/>
        </w:numPr>
        <w:rPr>
          <w:rFonts w:ascii="Calibri" w:hAnsi="Calibri"/>
        </w:rPr>
      </w:pPr>
      <w:r w:rsidRPr="00C000EB">
        <w:rPr>
          <w:rFonts w:ascii="Calibri" w:hAnsi="Calibri"/>
          <w:b/>
          <w:bCs/>
        </w:rPr>
        <w:t xml:space="preserve">PSHE </w:t>
      </w:r>
      <w:r w:rsidRPr="00C000EB">
        <w:rPr>
          <w:rFonts w:ascii="Calibri" w:hAnsi="Calibri"/>
        </w:rPr>
        <w:t>– pupils learn about respect and difference, values and characteristics of individuals.</w:t>
      </w:r>
    </w:p>
    <w:p w14:paraId="7D13E7F0" w14:textId="2F9938B6" w:rsidR="004A1B07" w:rsidRPr="00C000EB" w:rsidRDefault="004A1B07" w:rsidP="004A1B07">
      <w:pPr>
        <w:pStyle w:val="Heading2"/>
        <w:rPr>
          <w:rFonts w:ascii="Calibri" w:hAnsi="Calibri"/>
        </w:rPr>
      </w:pPr>
      <w:bookmarkStart w:id="17" w:name="_Withdrawing_from_certain"/>
      <w:bookmarkEnd w:id="17"/>
      <w:r w:rsidRPr="00C000EB">
        <w:rPr>
          <w:rFonts w:ascii="Calibri" w:hAnsi="Calibri"/>
        </w:rPr>
        <w:t xml:space="preserve"> Withdrawing from certain subjects</w:t>
      </w:r>
    </w:p>
    <w:p w14:paraId="40388CC4" w14:textId="77777777" w:rsidR="00F14182" w:rsidRPr="00C000EB" w:rsidRDefault="00F14182" w:rsidP="00F14182">
      <w:pPr>
        <w:pStyle w:val="TNCBodyText"/>
        <w:rPr>
          <w:rFonts w:ascii="Calibri" w:hAnsi="Calibri"/>
        </w:rPr>
      </w:pPr>
      <w:r w:rsidRPr="00C000EB">
        <w:rPr>
          <w:rFonts w:ascii="Calibri" w:hAnsi="Calibri"/>
        </w:rPr>
        <w:t>RHE are statutory at primary and parents do not have the right to withdraw their child from the subjects.</w:t>
      </w:r>
    </w:p>
    <w:p w14:paraId="5BCB6D9E" w14:textId="77777777" w:rsidR="00F14182" w:rsidRPr="00C000EB" w:rsidRDefault="00F14182" w:rsidP="00F14182">
      <w:pPr>
        <w:pStyle w:val="TNCBodyText"/>
        <w:rPr>
          <w:rFonts w:ascii="Calibri" w:hAnsi="Calibri"/>
        </w:rPr>
      </w:pPr>
      <w:r w:rsidRPr="00C000EB">
        <w:rPr>
          <w:rFonts w:ascii="Calibri" w:hAnsi="Calibri"/>
        </w:rPr>
        <w:t xml:space="preserve">As sex education is not statutory at primary level, other than what must be taught as part of the science curriculum, parents have the right to request to withdraw their child from all or part of the sex education curriculum. </w:t>
      </w:r>
    </w:p>
    <w:p w14:paraId="562FDCAB" w14:textId="77777777" w:rsidR="006968FE" w:rsidRPr="00C000EB" w:rsidRDefault="00F14182" w:rsidP="00F14182">
      <w:pPr>
        <w:pStyle w:val="TNCBodyText"/>
        <w:rPr>
          <w:rFonts w:ascii="Calibri" w:hAnsi="Calibri"/>
        </w:rPr>
      </w:pPr>
      <w:r w:rsidRPr="00C000EB">
        <w:rPr>
          <w:rFonts w:ascii="Calibri" w:hAnsi="Calibri"/>
        </w:rPr>
        <w:t>The headteacher will automatically grant a parent’s request to withdraw their child from sex education, other than the content that must be taught as part of the science curriculum</w:t>
      </w:r>
      <w:r w:rsidR="006E75D4" w:rsidRPr="00C000EB">
        <w:rPr>
          <w:rFonts w:ascii="Calibri" w:hAnsi="Calibri"/>
        </w:rPr>
        <w:t xml:space="preserve">. </w:t>
      </w:r>
    </w:p>
    <w:p w14:paraId="43B98B8D" w14:textId="77777777" w:rsidR="006968FE" w:rsidRPr="00C000EB" w:rsidRDefault="006E75D4" w:rsidP="00F14182">
      <w:pPr>
        <w:pStyle w:val="TNCBodyText"/>
        <w:rPr>
          <w:rFonts w:ascii="Calibri" w:hAnsi="Calibri"/>
        </w:rPr>
      </w:pPr>
      <w:r w:rsidRPr="00C000EB">
        <w:rPr>
          <w:rFonts w:ascii="Calibri" w:hAnsi="Calibri"/>
        </w:rPr>
        <w:t>T</w:t>
      </w:r>
      <w:r w:rsidR="00F14182" w:rsidRPr="00C000EB">
        <w:rPr>
          <w:rFonts w:ascii="Calibri" w:hAnsi="Calibri"/>
        </w:rPr>
        <w:t xml:space="preserve">he headteacher will discuss the request with the parent and, if appropriate, their child, to ensure that their wishes are understood and to clarify the nature and purpose of the curriculum. </w:t>
      </w:r>
    </w:p>
    <w:p w14:paraId="26392F3A" w14:textId="572F115A" w:rsidR="00F14182" w:rsidRPr="00C000EB" w:rsidRDefault="00F14182" w:rsidP="00F14182">
      <w:pPr>
        <w:pStyle w:val="TNCBodyText"/>
        <w:rPr>
          <w:rFonts w:ascii="Calibri" w:hAnsi="Calibri"/>
        </w:rPr>
      </w:pPr>
      <w:r w:rsidRPr="00C000EB">
        <w:rPr>
          <w:rFonts w:ascii="Calibri" w:hAnsi="Calibri"/>
        </w:rPr>
        <w:t>The headteacher will discuss with the parent, the benefits or receiving this important education and any adverse effects that withdrawal may have on the pupil – this could include, for example, social and emotional effects of being excluded.</w:t>
      </w:r>
    </w:p>
    <w:p w14:paraId="7AD57BF7" w14:textId="77777777" w:rsidR="00F14182" w:rsidRPr="00C000EB" w:rsidRDefault="00F14182" w:rsidP="00F14182">
      <w:pPr>
        <w:pStyle w:val="TNCBodyText"/>
        <w:rPr>
          <w:rFonts w:ascii="Calibri" w:hAnsi="Calibri"/>
        </w:rPr>
      </w:pPr>
      <w:r w:rsidRPr="00C000EB">
        <w:rPr>
          <w:rFonts w:ascii="Calibri" w:hAnsi="Calibri"/>
        </w:rPr>
        <w:t>The headteacher will keep a record of the discussion between themselves, the pupil and the parent. The parent will be informed in writing of the headteacher’s decision.</w:t>
      </w:r>
    </w:p>
    <w:p w14:paraId="3331C19C" w14:textId="6B019FE6" w:rsidR="004A1B07" w:rsidRPr="00C000EB" w:rsidRDefault="00F14182" w:rsidP="00F14182">
      <w:pPr>
        <w:pStyle w:val="TNCBodyText"/>
        <w:rPr>
          <w:rFonts w:ascii="Calibri" w:hAnsi="Calibri"/>
        </w:rPr>
      </w:pPr>
      <w:r w:rsidRPr="00C000EB">
        <w:rPr>
          <w:rFonts w:ascii="Calibri" w:hAnsi="Calibri"/>
        </w:rPr>
        <w:t>Where a pupil is withdrawn from sex education, the headteacher will ensure that the pupil receives appropriate alternative education.</w:t>
      </w:r>
    </w:p>
    <w:p w14:paraId="0C5F18E7" w14:textId="79DD73F7" w:rsidR="00F14182" w:rsidRPr="00C000EB" w:rsidRDefault="00D43BAE" w:rsidP="00F14182">
      <w:pPr>
        <w:pStyle w:val="Heading2"/>
        <w:rPr>
          <w:rFonts w:ascii="Calibri" w:hAnsi="Calibri"/>
        </w:rPr>
      </w:pPr>
      <w:bookmarkStart w:id="18" w:name="_Behaviour"/>
      <w:bookmarkEnd w:id="18"/>
      <w:r w:rsidRPr="00C000EB">
        <w:rPr>
          <w:rFonts w:ascii="Calibri" w:hAnsi="Calibri"/>
        </w:rPr>
        <w:t xml:space="preserve"> Behaviour</w:t>
      </w:r>
    </w:p>
    <w:p w14:paraId="05823704" w14:textId="77777777" w:rsidR="00D941F5" w:rsidRPr="00C000EB" w:rsidRDefault="00D941F5" w:rsidP="00D941F5">
      <w:pPr>
        <w:pStyle w:val="TNCBodyText"/>
        <w:rPr>
          <w:rFonts w:ascii="Calibri" w:hAnsi="Calibri"/>
        </w:rPr>
      </w:pPr>
      <w:r w:rsidRPr="00C000EB">
        <w:rPr>
          <w:rFonts w:ascii="Calibri" w:hAnsi="Calibri"/>
        </w:rPr>
        <w:t xml:space="preserve">The school aims to foster a culture based on mutual respect and understanding for one another, and as such, has a zero-tolerance approach to bullying. Any bullying incidents caused as a result of the RHE programme, such as those relating to sexual orientation, will be dealt with as seriously as other bullying incidents within the school. Any occurrence of these incidents will be reported to a member of school staff, who will then discipline the pupil once they are on school premises. These incidents will be dealt with following the processes in our Behaviour Policy and Anti-bullying Policy. </w:t>
      </w:r>
    </w:p>
    <w:p w14:paraId="63155EAD" w14:textId="6F854CF2" w:rsidR="00D43BAE" w:rsidRPr="00C000EB" w:rsidRDefault="00D941F5" w:rsidP="00D941F5">
      <w:pPr>
        <w:pStyle w:val="TNCBodyText"/>
        <w:rPr>
          <w:rFonts w:ascii="Calibri" w:hAnsi="Calibri"/>
        </w:rPr>
      </w:pPr>
      <w:r w:rsidRPr="00C000EB">
        <w:rPr>
          <w:rFonts w:ascii="Calibri" w:hAnsi="Calibri"/>
        </w:rPr>
        <w:t>The headteacher will decide whether it is appropriate to notify the police or an anti-social behaviour coordinator in their LA of the action taken against a pupil.</w:t>
      </w:r>
    </w:p>
    <w:p w14:paraId="7B656C2F" w14:textId="75AD72D3" w:rsidR="000F408A" w:rsidRPr="00C000EB" w:rsidRDefault="00331A81" w:rsidP="00331A81">
      <w:pPr>
        <w:pStyle w:val="Heading2"/>
        <w:rPr>
          <w:rFonts w:ascii="Calibri" w:hAnsi="Calibri"/>
        </w:rPr>
      </w:pPr>
      <w:bookmarkStart w:id="19" w:name="_Staff_training"/>
      <w:bookmarkEnd w:id="19"/>
      <w:r w:rsidRPr="00C000EB">
        <w:rPr>
          <w:rFonts w:ascii="Calibri" w:hAnsi="Calibri"/>
        </w:rPr>
        <w:lastRenderedPageBreak/>
        <w:t xml:space="preserve"> Staff training</w:t>
      </w:r>
    </w:p>
    <w:p w14:paraId="2878680E" w14:textId="2CB5E0D8" w:rsidR="00CE216C" w:rsidRPr="00C000EB" w:rsidRDefault="00CE216C" w:rsidP="00CE216C">
      <w:pPr>
        <w:pStyle w:val="TNCBodyText"/>
        <w:rPr>
          <w:rFonts w:ascii="Calibri" w:hAnsi="Calibri"/>
        </w:rPr>
      </w:pPr>
      <w:r w:rsidRPr="00C000EB">
        <w:rPr>
          <w:rFonts w:ascii="Calibri" w:hAnsi="Calibri"/>
        </w:rPr>
        <w:t>All staff members at the school will undergo training on a</w:t>
      </w:r>
      <w:r w:rsidR="00C000EB" w:rsidRPr="00C000EB">
        <w:rPr>
          <w:rFonts w:ascii="Calibri" w:hAnsi="Calibri"/>
        </w:rPr>
        <w:t xml:space="preserve">n annual </w:t>
      </w:r>
      <w:r w:rsidRPr="00C000EB">
        <w:rPr>
          <w:rFonts w:ascii="Calibri" w:hAnsi="Calibri"/>
        </w:rPr>
        <w:t xml:space="preserve">basis to ensure they are </w:t>
      </w:r>
      <w:r w:rsidR="00706A1D" w:rsidRPr="00C000EB">
        <w:rPr>
          <w:rFonts w:ascii="Calibri" w:hAnsi="Calibri"/>
        </w:rPr>
        <w:t>up to date</w:t>
      </w:r>
      <w:r w:rsidRPr="00C000EB">
        <w:rPr>
          <w:rFonts w:ascii="Calibri" w:hAnsi="Calibri"/>
        </w:rPr>
        <w:t xml:space="preserve"> with the RHE programme and associated issues. Members of staff responsible for teaching the subjects will undergo further training on </w:t>
      </w:r>
      <w:r w:rsidRPr="00C000EB">
        <w:rPr>
          <w:rFonts w:ascii="Calibri" w:hAnsi="Calibri"/>
          <w:color w:val="000000" w:themeColor="text1"/>
        </w:rPr>
        <w:t>a</w:t>
      </w:r>
      <w:r w:rsidR="00C000EB" w:rsidRPr="00C000EB">
        <w:rPr>
          <w:rFonts w:ascii="Calibri" w:hAnsi="Calibri"/>
          <w:color w:val="000000" w:themeColor="text1"/>
        </w:rPr>
        <w:t>n</w:t>
      </w:r>
      <w:r w:rsidRPr="00C000EB">
        <w:rPr>
          <w:rFonts w:ascii="Calibri" w:hAnsi="Calibri"/>
          <w:color w:val="000000" w:themeColor="text1"/>
        </w:rPr>
        <w:t xml:space="preserve"> </w:t>
      </w:r>
      <w:r w:rsidR="00C000EB" w:rsidRPr="00C000EB">
        <w:rPr>
          <w:rFonts w:ascii="Calibri" w:hAnsi="Calibri"/>
          <w:bCs/>
          <w:color w:val="000000" w:themeColor="text1"/>
        </w:rPr>
        <w:t>annual</w:t>
      </w:r>
      <w:r w:rsidRPr="00C000EB">
        <w:rPr>
          <w:rFonts w:ascii="Calibri" w:hAnsi="Calibri"/>
          <w:color w:val="000000" w:themeColor="text1"/>
        </w:rPr>
        <w:t xml:space="preserve"> </w:t>
      </w:r>
      <w:r w:rsidRPr="00C000EB">
        <w:rPr>
          <w:rFonts w:ascii="Calibri" w:hAnsi="Calibri"/>
        </w:rPr>
        <w:t>basis, led by the RHE subject leader, to ensure they are fully equipped to teach the subjects effectively.</w:t>
      </w:r>
    </w:p>
    <w:p w14:paraId="19F60DE5" w14:textId="42590524" w:rsidR="00331A81" w:rsidRPr="00C000EB" w:rsidRDefault="00CE216C" w:rsidP="00CE216C">
      <w:pPr>
        <w:pStyle w:val="TNCBodyText"/>
        <w:rPr>
          <w:rFonts w:ascii="Calibri" w:hAnsi="Calibri"/>
        </w:rPr>
      </w:pPr>
      <w:r w:rsidRPr="00C000EB">
        <w:rPr>
          <w:rFonts w:ascii="Calibri" w:hAnsi="Calibri"/>
        </w:rPr>
        <w:t>Training of staff will also be scheduled around any updated guidance on the programme and any new developments, such as ‘sexting</w:t>
      </w:r>
      <w:r w:rsidR="0044098D" w:rsidRPr="00C000EB">
        <w:rPr>
          <w:rFonts w:ascii="Calibri" w:hAnsi="Calibri"/>
        </w:rPr>
        <w:t>,’</w:t>
      </w:r>
      <w:r w:rsidRPr="00C000EB">
        <w:rPr>
          <w:rFonts w:ascii="Calibri" w:hAnsi="Calibri"/>
        </w:rPr>
        <w:t xml:space="preserve"> which may need to be addressed in relation to the programme.</w:t>
      </w:r>
    </w:p>
    <w:p w14:paraId="3EB34AC1" w14:textId="1D0EF56D" w:rsidR="000F408A" w:rsidRPr="00C000EB" w:rsidRDefault="00D224BA" w:rsidP="00CE216C">
      <w:pPr>
        <w:pStyle w:val="Heading2"/>
        <w:rPr>
          <w:rFonts w:ascii="Calibri" w:hAnsi="Calibri"/>
        </w:rPr>
      </w:pPr>
      <w:bookmarkStart w:id="20" w:name="_Confidentiality"/>
      <w:bookmarkEnd w:id="20"/>
      <w:r w:rsidRPr="00C000EB">
        <w:rPr>
          <w:rFonts w:ascii="Calibri" w:hAnsi="Calibri"/>
        </w:rPr>
        <w:t>Confidentiality</w:t>
      </w:r>
    </w:p>
    <w:p w14:paraId="3869ECE0" w14:textId="3C5274C6" w:rsidR="00556220" w:rsidRPr="00C000EB" w:rsidRDefault="006A4E17" w:rsidP="006A4E17">
      <w:pPr>
        <w:pStyle w:val="TNCBodyText"/>
        <w:rPr>
          <w:rFonts w:ascii="Calibri" w:hAnsi="Calibri"/>
        </w:rPr>
      </w:pPr>
      <w:r w:rsidRPr="00C000EB">
        <w:rPr>
          <w:rFonts w:ascii="Calibri" w:hAnsi="Calibri"/>
        </w:rPr>
        <w:t>The school will aim to provide a safe and supportive school community where pupils feel comfortable seeking help and guidance on anything that may be concerning them about life either at school or at home. Training around confidentiality will be provided to all teachers</w:t>
      </w:r>
      <w:r w:rsidR="0044098D" w:rsidRPr="00C000EB">
        <w:rPr>
          <w:rFonts w:ascii="Calibri" w:hAnsi="Calibri"/>
        </w:rPr>
        <w:t xml:space="preserve">. </w:t>
      </w:r>
    </w:p>
    <w:p w14:paraId="540D7906" w14:textId="3B028BDA" w:rsidR="006A4E17" w:rsidRPr="00C000EB" w:rsidRDefault="00556220" w:rsidP="006A4E17">
      <w:pPr>
        <w:pStyle w:val="TNCBodyText"/>
        <w:rPr>
          <w:rFonts w:ascii="Calibri" w:hAnsi="Calibri"/>
        </w:rPr>
      </w:pPr>
      <w:r w:rsidRPr="00C000EB">
        <w:rPr>
          <w:rFonts w:ascii="Calibri" w:hAnsi="Calibri"/>
        </w:rPr>
        <w:t>The school is aware that c</w:t>
      </w:r>
      <w:r w:rsidR="00455CBB" w:rsidRPr="00C000EB">
        <w:rPr>
          <w:rFonts w:ascii="Calibri" w:hAnsi="Calibri"/>
        </w:rPr>
        <w:t xml:space="preserve">onfidentiality within the classroom is </w:t>
      </w:r>
      <w:r w:rsidR="00983333" w:rsidRPr="00C000EB">
        <w:rPr>
          <w:rFonts w:ascii="Calibri" w:hAnsi="Calibri"/>
        </w:rPr>
        <w:t>a critical component</w:t>
      </w:r>
      <w:r w:rsidR="00455CBB" w:rsidRPr="00C000EB">
        <w:rPr>
          <w:rFonts w:ascii="Calibri" w:hAnsi="Calibri"/>
        </w:rPr>
        <w:t xml:space="preserve"> of </w:t>
      </w:r>
      <w:r w:rsidRPr="00C000EB">
        <w:rPr>
          <w:rFonts w:ascii="Calibri" w:hAnsi="Calibri"/>
        </w:rPr>
        <w:t>RHE</w:t>
      </w:r>
      <w:r w:rsidR="00455CBB" w:rsidRPr="00C000EB">
        <w:rPr>
          <w:rFonts w:ascii="Calibri" w:hAnsi="Calibri"/>
        </w:rPr>
        <w:t>, and teachers will be expected to respect the confidentiality of their pupils as far as is possible</w:t>
      </w:r>
      <w:r w:rsidR="003D333C" w:rsidRPr="00C000EB">
        <w:rPr>
          <w:rFonts w:ascii="Calibri" w:hAnsi="Calibri"/>
        </w:rPr>
        <w:t xml:space="preserve"> and appropriate.</w:t>
      </w:r>
    </w:p>
    <w:p w14:paraId="23E8C8BA" w14:textId="04E70CDA" w:rsidR="006A4E17" w:rsidRPr="00C000EB" w:rsidRDefault="006A4E17" w:rsidP="006A4E17">
      <w:pPr>
        <w:pStyle w:val="TNCBodyText"/>
        <w:rPr>
          <w:rFonts w:ascii="Calibri" w:hAnsi="Calibri"/>
        </w:rPr>
      </w:pPr>
      <w:r w:rsidRPr="00C000EB">
        <w:rPr>
          <w:rFonts w:ascii="Calibri" w:hAnsi="Calibri"/>
        </w:rPr>
        <w:t xml:space="preserve">It may be the case that discussion around what is acceptable and not acceptable in relationships may lead to the disclosure of a child protection issue. If this is the case, the school’s Child Protection and Safeguarding Policy </w:t>
      </w:r>
      <w:r w:rsidR="003D333C" w:rsidRPr="00C000EB">
        <w:rPr>
          <w:rFonts w:ascii="Calibri" w:hAnsi="Calibri"/>
        </w:rPr>
        <w:t>will</w:t>
      </w:r>
      <w:r w:rsidRPr="00C000EB">
        <w:rPr>
          <w:rFonts w:ascii="Calibri" w:hAnsi="Calibri"/>
        </w:rPr>
        <w:t xml:space="preserve"> be followed. </w:t>
      </w:r>
    </w:p>
    <w:p w14:paraId="6A12D243" w14:textId="1B77CBEB" w:rsidR="00D224BA" w:rsidRPr="00C000EB" w:rsidRDefault="006A4E17" w:rsidP="006A4E17">
      <w:pPr>
        <w:pStyle w:val="TNCBodyText"/>
        <w:rPr>
          <w:rFonts w:ascii="Calibri" w:hAnsi="Calibri"/>
        </w:rPr>
      </w:pPr>
      <w:r w:rsidRPr="00C000EB">
        <w:rPr>
          <w:rFonts w:ascii="Calibri" w:hAnsi="Calibri"/>
        </w:rPr>
        <w:t xml:space="preserve">Pupils will be informed prior to delivery of RHE lessons </w:t>
      </w:r>
      <w:r w:rsidR="00914198" w:rsidRPr="00C000EB">
        <w:rPr>
          <w:rFonts w:ascii="Calibri" w:hAnsi="Calibri"/>
        </w:rPr>
        <w:t xml:space="preserve">about </w:t>
      </w:r>
      <w:r w:rsidRPr="00C000EB">
        <w:rPr>
          <w:rFonts w:ascii="Calibri" w:hAnsi="Calibri"/>
        </w:rPr>
        <w:t>confidentiality</w:t>
      </w:r>
      <w:r w:rsidR="00914198" w:rsidRPr="00C000EB">
        <w:rPr>
          <w:rFonts w:ascii="Calibri" w:hAnsi="Calibri"/>
        </w:rPr>
        <w:t xml:space="preserve">, </w:t>
      </w:r>
      <w:r w:rsidR="002B1E82" w:rsidRPr="00C000EB">
        <w:rPr>
          <w:rFonts w:ascii="Calibri" w:hAnsi="Calibri"/>
        </w:rPr>
        <w:t xml:space="preserve">though will be informed that appropriate action will be taken if </w:t>
      </w:r>
      <w:r w:rsidRPr="00C000EB">
        <w:rPr>
          <w:rFonts w:ascii="Calibri" w:hAnsi="Calibri"/>
        </w:rPr>
        <w:t>staff feel that a child is at risk of harm</w:t>
      </w:r>
      <w:r w:rsidR="0044098D" w:rsidRPr="00C000EB">
        <w:rPr>
          <w:rFonts w:ascii="Calibri" w:hAnsi="Calibri"/>
        </w:rPr>
        <w:t xml:space="preserve">. </w:t>
      </w:r>
      <w:r w:rsidRPr="00C000EB">
        <w:rPr>
          <w:rFonts w:ascii="Calibri" w:hAnsi="Calibri"/>
        </w:rPr>
        <w:t xml:space="preserve">Staff who breach the right to a child’s privacy by disclosing or sharing confidential information with no reason to do so </w:t>
      </w:r>
      <w:r w:rsidR="002B1E82" w:rsidRPr="00C000EB">
        <w:rPr>
          <w:rFonts w:ascii="Calibri" w:hAnsi="Calibri"/>
        </w:rPr>
        <w:t>may face d</w:t>
      </w:r>
      <w:r w:rsidRPr="00C000EB">
        <w:rPr>
          <w:rFonts w:ascii="Calibri" w:hAnsi="Calibri"/>
        </w:rPr>
        <w:t xml:space="preserve">isciplinary </w:t>
      </w:r>
      <w:r w:rsidR="002B1E82" w:rsidRPr="00C000EB">
        <w:rPr>
          <w:rFonts w:ascii="Calibri" w:hAnsi="Calibri"/>
        </w:rPr>
        <w:t>p</w:t>
      </w:r>
      <w:r w:rsidRPr="00C000EB">
        <w:rPr>
          <w:rFonts w:ascii="Calibri" w:hAnsi="Calibri"/>
        </w:rPr>
        <w:t>rocedure</w:t>
      </w:r>
      <w:r w:rsidR="002B1E82" w:rsidRPr="00C000EB">
        <w:rPr>
          <w:rFonts w:ascii="Calibri" w:hAnsi="Calibri"/>
        </w:rPr>
        <w:t>s</w:t>
      </w:r>
      <w:r w:rsidRPr="00C000EB">
        <w:rPr>
          <w:rFonts w:ascii="Calibri" w:hAnsi="Calibri"/>
        </w:rPr>
        <w:t>.</w:t>
      </w:r>
    </w:p>
    <w:p w14:paraId="7BAF858D" w14:textId="3AA89F38" w:rsidR="000F408A" w:rsidRPr="00C000EB" w:rsidRDefault="00D558F1" w:rsidP="006A4E17">
      <w:pPr>
        <w:pStyle w:val="Heading2"/>
        <w:rPr>
          <w:rFonts w:ascii="Calibri" w:hAnsi="Calibri"/>
        </w:rPr>
      </w:pPr>
      <w:bookmarkStart w:id="21" w:name="_Quality_of_education"/>
      <w:bookmarkEnd w:id="21"/>
      <w:r w:rsidRPr="00C000EB">
        <w:rPr>
          <w:rFonts w:ascii="Calibri" w:hAnsi="Calibri"/>
        </w:rPr>
        <w:t xml:space="preserve"> Quality of education</w:t>
      </w:r>
    </w:p>
    <w:p w14:paraId="59D99324" w14:textId="3168494D" w:rsidR="005374BB" w:rsidRPr="00C000EB" w:rsidRDefault="005374BB" w:rsidP="005374BB">
      <w:pPr>
        <w:pStyle w:val="TNCBodyText"/>
        <w:rPr>
          <w:rFonts w:ascii="Calibri" w:hAnsi="Calibri"/>
        </w:rPr>
      </w:pPr>
      <w:r w:rsidRPr="00C000EB">
        <w:rPr>
          <w:rFonts w:ascii="Calibri" w:hAnsi="Calibri"/>
        </w:rPr>
        <w:t xml:space="preserve">The RHE subject leader is responsible for monitoring the quality of teaching and learning for the subjects. They will conduct subject assessments on </w:t>
      </w:r>
      <w:r w:rsidR="00C000EB" w:rsidRPr="00C000EB">
        <w:rPr>
          <w:rFonts w:ascii="Calibri" w:hAnsi="Calibri"/>
        </w:rPr>
        <w:t xml:space="preserve">a termly </w:t>
      </w:r>
      <w:r w:rsidRPr="00C000EB">
        <w:rPr>
          <w:rFonts w:ascii="Calibri" w:hAnsi="Calibri"/>
        </w:rPr>
        <w:t>basis, which will include a mixture of the following:</w:t>
      </w:r>
    </w:p>
    <w:p w14:paraId="0AEEABEA" w14:textId="5604B18F" w:rsidR="005374BB" w:rsidRPr="00C000EB" w:rsidRDefault="005374BB" w:rsidP="005B2FBB">
      <w:pPr>
        <w:pStyle w:val="TNCBodyText"/>
        <w:numPr>
          <w:ilvl w:val="0"/>
          <w:numId w:val="32"/>
        </w:numPr>
        <w:rPr>
          <w:rFonts w:ascii="Calibri" w:hAnsi="Calibri"/>
          <w:b/>
          <w:bCs/>
          <w:color w:val="398AFF" w:themeColor="accent4"/>
          <w:u w:val="single"/>
        </w:rPr>
      </w:pPr>
      <w:r w:rsidRPr="00C000EB">
        <w:rPr>
          <w:rFonts w:ascii="Calibri" w:hAnsi="Calibri"/>
          <w:b/>
          <w:bCs/>
          <w:color w:val="398AFF" w:themeColor="accent4"/>
          <w:u w:val="single"/>
        </w:rPr>
        <w:t>Self-evaluations</w:t>
      </w:r>
    </w:p>
    <w:p w14:paraId="0145EFB3" w14:textId="1B9925A9" w:rsidR="005374BB" w:rsidRPr="00C000EB" w:rsidRDefault="005374BB" w:rsidP="005B2FBB">
      <w:pPr>
        <w:pStyle w:val="TNCBodyText"/>
        <w:numPr>
          <w:ilvl w:val="0"/>
          <w:numId w:val="32"/>
        </w:numPr>
        <w:rPr>
          <w:rFonts w:ascii="Calibri" w:hAnsi="Calibri"/>
          <w:b/>
          <w:bCs/>
          <w:color w:val="398AFF" w:themeColor="accent4"/>
          <w:u w:val="single"/>
        </w:rPr>
      </w:pPr>
      <w:r w:rsidRPr="00C000EB">
        <w:rPr>
          <w:rFonts w:ascii="Calibri" w:hAnsi="Calibri"/>
          <w:b/>
          <w:bCs/>
          <w:color w:val="398AFF" w:themeColor="accent4"/>
          <w:u w:val="single"/>
        </w:rPr>
        <w:t>Lesson observations</w:t>
      </w:r>
    </w:p>
    <w:p w14:paraId="730968A3" w14:textId="780642EA" w:rsidR="005374BB" w:rsidRPr="00C000EB" w:rsidRDefault="005374BB" w:rsidP="005B2FBB">
      <w:pPr>
        <w:pStyle w:val="TNCBodyText"/>
        <w:numPr>
          <w:ilvl w:val="0"/>
          <w:numId w:val="32"/>
        </w:numPr>
        <w:rPr>
          <w:rFonts w:ascii="Calibri" w:hAnsi="Calibri"/>
          <w:b/>
          <w:bCs/>
          <w:color w:val="398AFF" w:themeColor="accent4"/>
          <w:u w:val="single"/>
        </w:rPr>
      </w:pPr>
      <w:r w:rsidRPr="00C000EB">
        <w:rPr>
          <w:rFonts w:ascii="Calibri" w:hAnsi="Calibri"/>
          <w:b/>
          <w:bCs/>
          <w:color w:val="398AFF" w:themeColor="accent4"/>
          <w:u w:val="single"/>
        </w:rPr>
        <w:t>Topic feedback forms</w:t>
      </w:r>
    </w:p>
    <w:p w14:paraId="4B00216A" w14:textId="38A09DC3" w:rsidR="005374BB" w:rsidRPr="00C000EB" w:rsidRDefault="005374BB" w:rsidP="005B2FBB">
      <w:pPr>
        <w:pStyle w:val="TNCBodyText"/>
        <w:numPr>
          <w:ilvl w:val="0"/>
          <w:numId w:val="32"/>
        </w:numPr>
        <w:rPr>
          <w:rFonts w:ascii="Calibri" w:hAnsi="Calibri"/>
          <w:b/>
          <w:bCs/>
          <w:color w:val="398AFF" w:themeColor="accent4"/>
          <w:u w:val="single"/>
        </w:rPr>
      </w:pPr>
      <w:r w:rsidRPr="00C000EB">
        <w:rPr>
          <w:rFonts w:ascii="Calibri" w:hAnsi="Calibri"/>
          <w:b/>
          <w:bCs/>
          <w:color w:val="398AFF" w:themeColor="accent4"/>
          <w:u w:val="single"/>
        </w:rPr>
        <w:t>Learning walks</w:t>
      </w:r>
    </w:p>
    <w:p w14:paraId="5F0EA99C" w14:textId="6173BE2C" w:rsidR="005374BB" w:rsidRPr="00C000EB" w:rsidRDefault="005374BB" w:rsidP="005B2FBB">
      <w:pPr>
        <w:pStyle w:val="TNCBodyText"/>
        <w:numPr>
          <w:ilvl w:val="0"/>
          <w:numId w:val="32"/>
        </w:numPr>
        <w:rPr>
          <w:rFonts w:ascii="Calibri" w:hAnsi="Calibri"/>
          <w:b/>
          <w:bCs/>
          <w:color w:val="398AFF" w:themeColor="accent4"/>
          <w:u w:val="single"/>
        </w:rPr>
      </w:pPr>
      <w:r w:rsidRPr="00C000EB">
        <w:rPr>
          <w:rFonts w:ascii="Calibri" w:hAnsi="Calibri"/>
          <w:b/>
          <w:bCs/>
          <w:color w:val="398AFF" w:themeColor="accent4"/>
          <w:u w:val="single"/>
        </w:rPr>
        <w:t>Work scrutiny</w:t>
      </w:r>
    </w:p>
    <w:p w14:paraId="508DB829" w14:textId="0DD243B3" w:rsidR="005374BB" w:rsidRPr="00C000EB" w:rsidRDefault="005374BB" w:rsidP="005B2FBB">
      <w:pPr>
        <w:pStyle w:val="TNCBodyText"/>
        <w:numPr>
          <w:ilvl w:val="0"/>
          <w:numId w:val="32"/>
        </w:numPr>
        <w:rPr>
          <w:rFonts w:ascii="Calibri" w:hAnsi="Calibri"/>
          <w:b/>
          <w:bCs/>
          <w:color w:val="398AFF" w:themeColor="accent4"/>
          <w:u w:val="single"/>
        </w:rPr>
      </w:pPr>
      <w:r w:rsidRPr="00C000EB">
        <w:rPr>
          <w:rFonts w:ascii="Calibri" w:hAnsi="Calibri"/>
          <w:b/>
          <w:bCs/>
          <w:color w:val="398AFF" w:themeColor="accent4"/>
          <w:u w:val="single"/>
        </w:rPr>
        <w:t>Lesson planning scrutiny</w:t>
      </w:r>
    </w:p>
    <w:p w14:paraId="2547482D" w14:textId="121DA33C" w:rsidR="00D558F1" w:rsidRPr="00C000EB" w:rsidRDefault="005374BB" w:rsidP="005374BB">
      <w:pPr>
        <w:pStyle w:val="TNCBodyText"/>
        <w:rPr>
          <w:rFonts w:ascii="Calibri" w:hAnsi="Calibri"/>
        </w:rPr>
      </w:pPr>
      <w:r w:rsidRPr="00C000EB">
        <w:rPr>
          <w:rFonts w:ascii="Calibri" w:hAnsi="Calibri"/>
        </w:rPr>
        <w:t xml:space="preserve">The RHE subject leader will create annual subject reports for the headteacher and governing board to report on the quality of the subjects. They will also work regularly and consistently with the </w:t>
      </w:r>
      <w:r w:rsidRPr="00C000EB">
        <w:rPr>
          <w:rFonts w:ascii="Calibri" w:hAnsi="Calibri"/>
        </w:rPr>
        <w:lastRenderedPageBreak/>
        <w:t xml:space="preserve">headteacher and RHE link governor, e.g. </w:t>
      </w:r>
      <w:proofErr w:type="spellStart"/>
      <w:r w:rsidRPr="00C000EB">
        <w:rPr>
          <w:rFonts w:ascii="Calibri" w:hAnsi="Calibri"/>
        </w:rPr>
        <w:t>throughreview</w:t>
      </w:r>
      <w:proofErr w:type="spellEnd"/>
      <w:r w:rsidRPr="00C000EB">
        <w:rPr>
          <w:rFonts w:ascii="Calibri" w:hAnsi="Calibri"/>
        </w:rPr>
        <w:t xml:space="preserve"> meetings, to evaluate the effectiveness of the subjects and implement any changes.</w:t>
      </w:r>
    </w:p>
    <w:p w14:paraId="630775DA" w14:textId="4EF2F3EB" w:rsidR="005374BB" w:rsidRPr="00C000EB" w:rsidRDefault="005374BB" w:rsidP="005374BB">
      <w:pPr>
        <w:pStyle w:val="Heading2"/>
        <w:rPr>
          <w:rFonts w:ascii="Calibri" w:hAnsi="Calibri"/>
        </w:rPr>
      </w:pPr>
      <w:bookmarkStart w:id="22" w:name="_Monitoring_and_review"/>
      <w:bookmarkEnd w:id="22"/>
      <w:r w:rsidRPr="00C000EB">
        <w:rPr>
          <w:rFonts w:ascii="Calibri" w:hAnsi="Calibri"/>
        </w:rPr>
        <w:t xml:space="preserve"> </w:t>
      </w:r>
      <w:r w:rsidR="00816546" w:rsidRPr="00C000EB">
        <w:rPr>
          <w:rFonts w:ascii="Calibri" w:hAnsi="Calibri"/>
        </w:rPr>
        <w:t>Monitoring and review</w:t>
      </w:r>
    </w:p>
    <w:p w14:paraId="6F00DEF7" w14:textId="77777777" w:rsidR="004C2A08" w:rsidRPr="00C000EB" w:rsidRDefault="004C2A08" w:rsidP="004C2A08">
      <w:pPr>
        <w:pStyle w:val="TNCBodyText"/>
        <w:rPr>
          <w:rFonts w:ascii="Calibri" w:hAnsi="Calibri"/>
        </w:rPr>
      </w:pPr>
      <w:r w:rsidRPr="00C000EB">
        <w:rPr>
          <w:rFonts w:ascii="Calibri" w:hAnsi="Calibri"/>
        </w:rPr>
        <w:t>The governing board is responsible for approving this policy.</w:t>
      </w:r>
    </w:p>
    <w:p w14:paraId="0F76AD62" w14:textId="63B55AFF" w:rsidR="004C2A08" w:rsidRPr="00C000EB" w:rsidRDefault="004C2A08" w:rsidP="004C2A08">
      <w:pPr>
        <w:pStyle w:val="TNCBodyText"/>
        <w:rPr>
          <w:rFonts w:ascii="Calibri" w:hAnsi="Calibri"/>
        </w:rPr>
      </w:pPr>
      <w:r w:rsidRPr="00C000EB">
        <w:rPr>
          <w:rFonts w:ascii="Calibri" w:hAnsi="Calibri"/>
        </w:rPr>
        <w:t>This policy will be reviewed on a</w:t>
      </w:r>
      <w:r w:rsidR="00C000EB" w:rsidRPr="00C000EB">
        <w:rPr>
          <w:rFonts w:ascii="Calibri" w:hAnsi="Calibri"/>
        </w:rPr>
        <w:t>n annual</w:t>
      </w:r>
      <w:r w:rsidRPr="00C000EB">
        <w:rPr>
          <w:rFonts w:ascii="Calibri" w:hAnsi="Calibri"/>
          <w:color w:val="398AFF" w:themeColor="accent4"/>
        </w:rPr>
        <w:t xml:space="preserve"> </w:t>
      </w:r>
      <w:r w:rsidRPr="00C000EB">
        <w:rPr>
          <w:rFonts w:ascii="Calibri" w:hAnsi="Calibri"/>
        </w:rPr>
        <w:t xml:space="preserve">basis by the RHE subject leader and headteacher. This policy will also be reviewed in light of any changes to statutory guidance; feedback from parents, staff or pupils; and issues in the school or local area that may need addressing. </w:t>
      </w:r>
    </w:p>
    <w:p w14:paraId="45A33C81" w14:textId="56E65002" w:rsidR="00816546" w:rsidRPr="00C000EB" w:rsidRDefault="004C2A08" w:rsidP="004C2A08">
      <w:pPr>
        <w:pStyle w:val="TNCBodyText"/>
        <w:rPr>
          <w:rFonts w:ascii="Calibri" w:hAnsi="Calibri"/>
        </w:rPr>
      </w:pPr>
      <w:r w:rsidRPr="00C000EB">
        <w:rPr>
          <w:rFonts w:ascii="Calibri" w:hAnsi="Calibri"/>
        </w:rPr>
        <w:t>Any changes made to this policy will be communicated to all staff, parents and, where necessary, pupils.</w:t>
      </w:r>
    </w:p>
    <w:p w14:paraId="71CEAF58" w14:textId="77777777" w:rsidR="000F408A" w:rsidRPr="00C000EB" w:rsidRDefault="000F408A" w:rsidP="000B6F52">
      <w:pPr>
        <w:pStyle w:val="TNCBodyText"/>
        <w:rPr>
          <w:rFonts w:ascii="Calibri" w:hAnsi="Calibri"/>
        </w:rPr>
      </w:pPr>
    </w:p>
    <w:p w14:paraId="5AB85ABA" w14:textId="77777777" w:rsidR="000F408A" w:rsidRPr="00C000EB" w:rsidRDefault="000F408A" w:rsidP="000B6F52">
      <w:pPr>
        <w:pStyle w:val="TNCBodyText"/>
        <w:rPr>
          <w:rFonts w:ascii="Calibri" w:hAnsi="Calibri"/>
        </w:rPr>
      </w:pPr>
    </w:p>
    <w:sectPr w:rsidR="000F408A" w:rsidRPr="00C000EB" w:rsidSect="004C7F27">
      <w:headerReference w:type="first" r:id="rId12"/>
      <w:type w:val="continuous"/>
      <w:pgSz w:w="11906" w:h="16838" w:code="9"/>
      <w:pgMar w:top="1440" w:right="1440" w:bottom="1440" w:left="1440" w:header="567" w:footer="1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4A2C9" w14:textId="77777777" w:rsidR="005526C4" w:rsidRDefault="005526C4" w:rsidP="00B13020">
      <w:pPr>
        <w:spacing w:after="0" w:line="240" w:lineRule="auto"/>
      </w:pPr>
      <w:r>
        <w:separator/>
      </w:r>
    </w:p>
  </w:endnote>
  <w:endnote w:type="continuationSeparator" w:id="0">
    <w:p w14:paraId="1A2A0E6C" w14:textId="77777777" w:rsidR="005526C4" w:rsidRDefault="005526C4" w:rsidP="00B13020">
      <w:pPr>
        <w:spacing w:after="0" w:line="240" w:lineRule="auto"/>
      </w:pPr>
      <w:r>
        <w:continuationSeparator/>
      </w:r>
    </w:p>
  </w:endnote>
  <w:endnote w:type="continuationNotice" w:id="1">
    <w:p w14:paraId="4B86C202" w14:textId="77777777" w:rsidR="005526C4" w:rsidRDefault="005526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Cambria"/>
    <w:panose1 w:val="00000000000000000000"/>
    <w:charset w:val="00"/>
    <w:family w:val="roman"/>
    <w:notTrueType/>
    <w:pitch w:val="default"/>
  </w:font>
  <w:font w:name="Poppins SemiBold">
    <w:altName w:val="Mangal"/>
    <w:charset w:val="00"/>
    <w:family w:val="auto"/>
    <w:pitch w:val="variable"/>
    <w:sig w:usb0="00008007" w:usb1="00000000" w:usb2="00000000" w:usb3="00000000" w:csb0="00000093" w:csb1="00000000"/>
    <w:embedRegular r:id="rId1" w:fontKey="{DD0DDF3C-CC0A-44CE-87D4-F99E77971C4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2" w:fontKey="{3DFF7671-565B-4980-B3A7-C4A82791F2EB}"/>
    <w:embedBold r:id="rId3" w:fontKey="{BC5EF3EB-3442-4DDC-880D-CD23C4DF487A}"/>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87BA6" w14:textId="46BAE916" w:rsidR="005526C4" w:rsidRPr="002E60FF" w:rsidRDefault="005526C4" w:rsidP="00715B58">
    <w:pPr>
      <w:pStyle w:val="Footer"/>
      <w:ind w:left="1276"/>
      <w:rPr>
        <w:color w:val="000000" w:themeColor="text1"/>
        <w:sz w:val="16"/>
        <w:szCs w:val="16"/>
      </w:rPr>
    </w:pPr>
    <w:sdt>
      <w:sdtPr>
        <w:id w:val="578791248"/>
        <w:docPartObj>
          <w:docPartGallery w:val="Page Numbers (Bottom of Page)"/>
          <w:docPartUnique/>
        </w:docPartObj>
      </w:sdtPr>
      <w:sdtEndPr>
        <w:rPr>
          <w:noProof/>
          <w:color w:val="000000" w:themeColor="text1"/>
          <w:sz w:val="16"/>
          <w:szCs w:val="16"/>
        </w:rPr>
      </w:sdtEndPr>
      <w:sdtContent>
        <w:r w:rsidRPr="002E60FF">
          <w:rPr>
            <w:color w:val="000000" w:themeColor="text1"/>
            <w:sz w:val="16"/>
            <w:szCs w:val="16"/>
          </w:rPr>
          <w:fldChar w:fldCharType="begin"/>
        </w:r>
        <w:r w:rsidRPr="002E60FF">
          <w:rPr>
            <w:color w:val="000000" w:themeColor="text1"/>
            <w:sz w:val="16"/>
            <w:szCs w:val="16"/>
          </w:rPr>
          <w:instrText xml:space="preserve"> PAGE   \* MERGEFORMAT </w:instrText>
        </w:r>
        <w:r w:rsidRPr="002E60FF">
          <w:rPr>
            <w:color w:val="000000" w:themeColor="text1"/>
            <w:sz w:val="16"/>
            <w:szCs w:val="16"/>
          </w:rPr>
          <w:fldChar w:fldCharType="separate"/>
        </w:r>
        <w:r w:rsidRPr="002E60FF">
          <w:rPr>
            <w:noProof/>
            <w:color w:val="000000" w:themeColor="text1"/>
            <w:sz w:val="16"/>
            <w:szCs w:val="16"/>
          </w:rPr>
          <w:t>2</w:t>
        </w:r>
        <w:r w:rsidRPr="002E60FF">
          <w:rPr>
            <w:noProof/>
            <w:color w:val="000000" w:themeColor="text1"/>
            <w:sz w:val="16"/>
            <w:szCs w:val="16"/>
          </w:rPr>
          <w:fldChar w:fldCharType="end"/>
        </w:r>
      </w:sdtContent>
    </w:sdt>
  </w:p>
  <w:p w14:paraId="5E4C750E" w14:textId="77777777" w:rsidR="005526C4" w:rsidRDefault="00552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70202"/>
      <w:docPartObj>
        <w:docPartGallery w:val="Page Numbers (Bottom of Page)"/>
        <w:docPartUnique/>
      </w:docPartObj>
    </w:sdtPr>
    <w:sdtEndPr>
      <w:rPr>
        <w:rFonts w:cstheme="majorHAnsi"/>
        <w:noProof/>
        <w:color w:val="000000" w:themeColor="text1"/>
        <w:sz w:val="16"/>
        <w:szCs w:val="16"/>
      </w:rPr>
    </w:sdtEndPr>
    <w:sdtContent>
      <w:p w14:paraId="2EA26D0F" w14:textId="77777777" w:rsidR="005526C4" w:rsidRPr="002E60FF" w:rsidRDefault="005526C4">
        <w:pPr>
          <w:pStyle w:val="Footer"/>
          <w:jc w:val="right"/>
          <w:rPr>
            <w:rFonts w:asciiTheme="majorHAnsi" w:hAnsiTheme="majorHAnsi" w:cstheme="majorHAnsi"/>
            <w:color w:val="000000" w:themeColor="text1"/>
            <w:sz w:val="16"/>
            <w:szCs w:val="16"/>
          </w:rPr>
        </w:pPr>
        <w:r w:rsidRPr="00AE494F">
          <w:rPr>
            <w:rFonts w:cstheme="majorHAnsi"/>
            <w:noProof/>
            <w:color w:val="000000" w:themeColor="text1"/>
            <w:sz w:val="16"/>
            <w:szCs w:val="16"/>
          </w:rPr>
          <mc:AlternateContent>
            <mc:Choice Requires="wps">
              <w:drawing>
                <wp:anchor distT="0" distB="0" distL="114300" distR="114300" simplePos="0" relativeHeight="251654656" behindDoc="0" locked="0" layoutInCell="1" allowOverlap="1" wp14:anchorId="27DC5521" wp14:editId="4BEACE98">
                  <wp:simplePos x="0" y="0"/>
                  <wp:positionH relativeFrom="column">
                    <wp:posOffset>-33020</wp:posOffset>
                  </wp:positionH>
                  <wp:positionV relativeFrom="paragraph">
                    <wp:posOffset>-335964</wp:posOffset>
                  </wp:positionV>
                  <wp:extent cx="6776679" cy="542788"/>
                  <wp:effectExtent l="0" t="0" r="0" b="0"/>
                  <wp:wrapNone/>
                  <wp:docPr id="555711760" name="Text Box 2"/>
                  <wp:cNvGraphicFramePr/>
                  <a:graphic xmlns:a="http://schemas.openxmlformats.org/drawingml/2006/main">
                    <a:graphicData uri="http://schemas.microsoft.com/office/word/2010/wordprocessingShape">
                      <wps:wsp>
                        <wps:cNvSpPr txBox="1"/>
                        <wps:spPr>
                          <a:xfrm>
                            <a:off x="0" y="0"/>
                            <a:ext cx="6776679" cy="542788"/>
                          </a:xfrm>
                          <a:prstGeom prst="rect">
                            <a:avLst/>
                          </a:prstGeom>
                          <a:noFill/>
                          <a:ln w="6350">
                            <a:noFill/>
                          </a:ln>
                        </wps:spPr>
                        <wps:txbx>
                          <w:txbxContent>
                            <w:p w14:paraId="6B882B85" w14:textId="156CFC92" w:rsidR="005526C4" w:rsidRPr="00EB422A" w:rsidRDefault="005526C4" w:rsidP="00701D2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C5521" id="_x0000_t202" coordsize="21600,21600" o:spt="202" path="m,l,21600r21600,l21600,xe">
                  <v:stroke joinstyle="miter"/>
                  <v:path gradientshapeok="t" o:connecttype="rect"/>
                </v:shapetype>
                <v:shape id="_x0000_s1028" type="#_x0000_t202" style="position:absolute;left:0;text-align:left;margin-left:-2.6pt;margin-top:-26.45pt;width:533.6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" filled="f" stroked="f" strokeweight=".5pt">
                  <v:textbox>
                    <w:txbxContent>
                      <w:p w14:paraId="6B882B85" w14:textId="156CFC92" w:rsidR="005526C4" w:rsidRPr="00EB422A" w:rsidRDefault="005526C4" w:rsidP="00701D20">
                        <w:pPr>
                          <w:rPr>
                            <w:sz w:val="16"/>
                            <w:szCs w:val="16"/>
                          </w:rPr>
                        </w:pPr>
                      </w:p>
                    </w:txbxContent>
                  </v:textbox>
                </v:shape>
              </w:pict>
            </mc:Fallback>
          </mc:AlternateContent>
        </w:r>
        <w:r w:rsidRPr="00AE494F">
          <w:rPr>
            <w:rFonts w:cstheme="majorHAnsi"/>
            <w:color w:val="000000" w:themeColor="text1"/>
            <w:sz w:val="16"/>
            <w:szCs w:val="16"/>
          </w:rPr>
          <w:fldChar w:fldCharType="begin"/>
        </w:r>
        <w:r w:rsidRPr="00AE494F">
          <w:rPr>
            <w:rFonts w:cstheme="majorHAnsi"/>
            <w:color w:val="000000" w:themeColor="text1"/>
            <w:sz w:val="16"/>
            <w:szCs w:val="16"/>
          </w:rPr>
          <w:instrText xml:space="preserve"> PAGE   \* MERGEFORMAT </w:instrText>
        </w:r>
        <w:r w:rsidRPr="00AE494F">
          <w:rPr>
            <w:rFonts w:cstheme="majorHAnsi"/>
            <w:color w:val="000000" w:themeColor="text1"/>
            <w:sz w:val="16"/>
            <w:szCs w:val="16"/>
          </w:rPr>
          <w:fldChar w:fldCharType="separate"/>
        </w:r>
        <w:r w:rsidRPr="00AE494F">
          <w:rPr>
            <w:rFonts w:cstheme="majorHAnsi"/>
            <w:noProof/>
            <w:color w:val="000000" w:themeColor="text1"/>
            <w:sz w:val="16"/>
            <w:szCs w:val="16"/>
          </w:rPr>
          <w:t>2</w:t>
        </w:r>
        <w:r w:rsidRPr="00AE494F">
          <w:rPr>
            <w:rFonts w:cstheme="majorHAnsi"/>
            <w:noProof/>
            <w:color w:val="000000" w:themeColor="text1"/>
            <w:sz w:val="16"/>
            <w:szCs w:val="16"/>
          </w:rPr>
          <w:fldChar w:fldCharType="end"/>
        </w:r>
      </w:p>
    </w:sdtContent>
  </w:sdt>
  <w:p w14:paraId="283E94FE" w14:textId="77777777" w:rsidR="005526C4" w:rsidRDefault="00552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2B847D" w14:textId="77777777" w:rsidR="005526C4" w:rsidRDefault="005526C4" w:rsidP="00B13020">
      <w:pPr>
        <w:spacing w:after="0" w:line="240" w:lineRule="auto"/>
      </w:pPr>
      <w:r>
        <w:separator/>
      </w:r>
    </w:p>
  </w:footnote>
  <w:footnote w:type="continuationSeparator" w:id="0">
    <w:p w14:paraId="476F0364" w14:textId="77777777" w:rsidR="005526C4" w:rsidRDefault="005526C4" w:rsidP="00B13020">
      <w:pPr>
        <w:spacing w:after="0" w:line="240" w:lineRule="auto"/>
      </w:pPr>
      <w:r>
        <w:continuationSeparator/>
      </w:r>
    </w:p>
  </w:footnote>
  <w:footnote w:type="continuationNotice" w:id="1">
    <w:p w14:paraId="5D4BE830" w14:textId="77777777" w:rsidR="005526C4" w:rsidRDefault="005526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A9CEF" w14:textId="431C9B92" w:rsidR="005526C4" w:rsidRPr="00A54BCE" w:rsidRDefault="005526C4"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5A7D"/>
    <w:multiLevelType w:val="hybridMultilevel"/>
    <w:tmpl w:val="81587B5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836F1"/>
    <w:multiLevelType w:val="hybridMultilevel"/>
    <w:tmpl w:val="17347D34"/>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F5C0C"/>
    <w:multiLevelType w:val="hybridMultilevel"/>
    <w:tmpl w:val="0358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8F37F8"/>
    <w:multiLevelType w:val="hybridMultilevel"/>
    <w:tmpl w:val="E20C718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9120F"/>
    <w:multiLevelType w:val="hybridMultilevel"/>
    <w:tmpl w:val="0FB8845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122538"/>
    <w:multiLevelType w:val="hybridMultilevel"/>
    <w:tmpl w:val="21725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812F34"/>
    <w:multiLevelType w:val="hybridMultilevel"/>
    <w:tmpl w:val="47807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24426C"/>
    <w:multiLevelType w:val="hybridMultilevel"/>
    <w:tmpl w:val="D574440E"/>
    <w:lvl w:ilvl="0" w:tplc="544A0F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B626E"/>
    <w:multiLevelType w:val="hybridMultilevel"/>
    <w:tmpl w:val="B86ED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18272A"/>
    <w:multiLevelType w:val="hybridMultilevel"/>
    <w:tmpl w:val="3C84FEF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3E6D15"/>
    <w:multiLevelType w:val="hybridMultilevel"/>
    <w:tmpl w:val="2DC8B8B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1C7A00"/>
    <w:multiLevelType w:val="hybridMultilevel"/>
    <w:tmpl w:val="25C8B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907F57"/>
    <w:multiLevelType w:val="hybridMultilevel"/>
    <w:tmpl w:val="F552E54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BC531A1"/>
    <w:multiLevelType w:val="hybridMultilevel"/>
    <w:tmpl w:val="6FDA637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F4062"/>
    <w:multiLevelType w:val="hybridMultilevel"/>
    <w:tmpl w:val="374A5D9A"/>
    <w:lvl w:ilvl="0" w:tplc="544A0F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433D4"/>
    <w:multiLevelType w:val="hybridMultilevel"/>
    <w:tmpl w:val="F6C6CE1A"/>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17" w15:restartNumberingAfterBreak="0">
    <w:nsid w:val="44E0788F"/>
    <w:multiLevelType w:val="hybridMultilevel"/>
    <w:tmpl w:val="9D12472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7A12D8"/>
    <w:multiLevelType w:val="hybridMultilevel"/>
    <w:tmpl w:val="49A0F86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AE7515"/>
    <w:multiLevelType w:val="hybridMultilevel"/>
    <w:tmpl w:val="58565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85F9B"/>
    <w:multiLevelType w:val="hybridMultilevel"/>
    <w:tmpl w:val="ED1E54A2"/>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022C0A"/>
    <w:multiLevelType w:val="hybridMultilevel"/>
    <w:tmpl w:val="7D942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B30075"/>
    <w:multiLevelType w:val="hybridMultilevel"/>
    <w:tmpl w:val="5582B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084E0F"/>
    <w:multiLevelType w:val="hybridMultilevel"/>
    <w:tmpl w:val="94EE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DA315B"/>
    <w:multiLevelType w:val="hybridMultilevel"/>
    <w:tmpl w:val="40F8C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202A3F"/>
    <w:multiLevelType w:val="hybridMultilevel"/>
    <w:tmpl w:val="EA3A5590"/>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9E08E3"/>
    <w:multiLevelType w:val="hybridMultilevel"/>
    <w:tmpl w:val="9ACA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8" w15:restartNumberingAfterBreak="0">
    <w:nsid w:val="5A577507"/>
    <w:multiLevelType w:val="hybridMultilevel"/>
    <w:tmpl w:val="D00E66F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D54185"/>
    <w:multiLevelType w:val="hybridMultilevel"/>
    <w:tmpl w:val="9500A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612BF1"/>
    <w:multiLevelType w:val="hybridMultilevel"/>
    <w:tmpl w:val="0F9E99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000974"/>
    <w:multiLevelType w:val="hybridMultilevel"/>
    <w:tmpl w:val="CBBED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FE4B1E"/>
    <w:multiLevelType w:val="hybridMultilevel"/>
    <w:tmpl w:val="26DC0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013E91"/>
    <w:multiLevelType w:val="hybridMultilevel"/>
    <w:tmpl w:val="A95CBCBE"/>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3F83F90"/>
    <w:multiLevelType w:val="hybridMultilevel"/>
    <w:tmpl w:val="81B8F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1A1F08"/>
    <w:multiLevelType w:val="hybridMultilevel"/>
    <w:tmpl w:val="372A8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AA5073"/>
    <w:multiLevelType w:val="hybridMultilevel"/>
    <w:tmpl w:val="404CEDAA"/>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8419FD"/>
    <w:multiLevelType w:val="hybridMultilevel"/>
    <w:tmpl w:val="81F06A9C"/>
    <w:lvl w:ilvl="0" w:tplc="3BB865A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19"/>
  </w:num>
  <w:num w:numId="3">
    <w:abstractNumId w:val="12"/>
  </w:num>
  <w:num w:numId="4">
    <w:abstractNumId w:val="27"/>
  </w:num>
  <w:num w:numId="5">
    <w:abstractNumId w:val="30"/>
  </w:num>
  <w:num w:numId="6">
    <w:abstractNumId w:val="35"/>
  </w:num>
  <w:num w:numId="7">
    <w:abstractNumId w:val="2"/>
  </w:num>
  <w:num w:numId="8">
    <w:abstractNumId w:val="32"/>
  </w:num>
  <w:num w:numId="9">
    <w:abstractNumId w:val="6"/>
  </w:num>
  <w:num w:numId="10">
    <w:abstractNumId w:val="22"/>
  </w:num>
  <w:num w:numId="11">
    <w:abstractNumId w:val="29"/>
  </w:num>
  <w:num w:numId="12">
    <w:abstractNumId w:val="24"/>
  </w:num>
  <w:num w:numId="13">
    <w:abstractNumId w:val="34"/>
  </w:num>
  <w:num w:numId="14">
    <w:abstractNumId w:val="16"/>
  </w:num>
  <w:num w:numId="15">
    <w:abstractNumId w:val="33"/>
  </w:num>
  <w:num w:numId="16">
    <w:abstractNumId w:val="37"/>
  </w:num>
  <w:num w:numId="17">
    <w:abstractNumId w:val="17"/>
  </w:num>
  <w:num w:numId="18">
    <w:abstractNumId w:val="36"/>
  </w:num>
  <w:num w:numId="19">
    <w:abstractNumId w:val="10"/>
  </w:num>
  <w:num w:numId="20">
    <w:abstractNumId w:val="20"/>
  </w:num>
  <w:num w:numId="21">
    <w:abstractNumId w:val="18"/>
  </w:num>
  <w:num w:numId="22">
    <w:abstractNumId w:val="0"/>
  </w:num>
  <w:num w:numId="23">
    <w:abstractNumId w:val="4"/>
  </w:num>
  <w:num w:numId="24">
    <w:abstractNumId w:val="25"/>
  </w:num>
  <w:num w:numId="25">
    <w:abstractNumId w:val="1"/>
  </w:num>
  <w:num w:numId="26">
    <w:abstractNumId w:val="3"/>
  </w:num>
  <w:num w:numId="27">
    <w:abstractNumId w:val="28"/>
  </w:num>
  <w:num w:numId="28">
    <w:abstractNumId w:val="13"/>
  </w:num>
  <w:num w:numId="29">
    <w:abstractNumId w:val="9"/>
  </w:num>
  <w:num w:numId="30">
    <w:abstractNumId w:val="14"/>
  </w:num>
  <w:num w:numId="31">
    <w:abstractNumId w:val="23"/>
  </w:num>
  <w:num w:numId="32">
    <w:abstractNumId w:val="11"/>
  </w:num>
  <w:num w:numId="33">
    <w:abstractNumId w:val="8"/>
  </w:num>
  <w:num w:numId="34">
    <w:abstractNumId w:val="31"/>
  </w:num>
  <w:num w:numId="35">
    <w:abstractNumId w:val="21"/>
  </w:num>
  <w:num w:numId="36">
    <w:abstractNumId w:val="5"/>
  </w:num>
  <w:num w:numId="37">
    <w:abstractNumId w:val="15"/>
  </w:num>
  <w:num w:numId="38">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05594"/>
    <w:rsid w:val="000143AB"/>
    <w:rsid w:val="000158B6"/>
    <w:rsid w:val="00024997"/>
    <w:rsid w:val="000301D0"/>
    <w:rsid w:val="00036021"/>
    <w:rsid w:val="00040E4F"/>
    <w:rsid w:val="00040F00"/>
    <w:rsid w:val="0005152D"/>
    <w:rsid w:val="00051908"/>
    <w:rsid w:val="00052C27"/>
    <w:rsid w:val="000624A6"/>
    <w:rsid w:val="000647C4"/>
    <w:rsid w:val="00064FD5"/>
    <w:rsid w:val="00071712"/>
    <w:rsid w:val="00074377"/>
    <w:rsid w:val="00085FD4"/>
    <w:rsid w:val="000942E7"/>
    <w:rsid w:val="00095F78"/>
    <w:rsid w:val="000A1A39"/>
    <w:rsid w:val="000A22F6"/>
    <w:rsid w:val="000A6EC2"/>
    <w:rsid w:val="000A74DD"/>
    <w:rsid w:val="000B0AEE"/>
    <w:rsid w:val="000B2CDF"/>
    <w:rsid w:val="000B413A"/>
    <w:rsid w:val="000B5A6C"/>
    <w:rsid w:val="000B6F52"/>
    <w:rsid w:val="000C02C1"/>
    <w:rsid w:val="000D339D"/>
    <w:rsid w:val="000D35A9"/>
    <w:rsid w:val="000E069F"/>
    <w:rsid w:val="000E5B74"/>
    <w:rsid w:val="000F408A"/>
    <w:rsid w:val="000F6A38"/>
    <w:rsid w:val="00104159"/>
    <w:rsid w:val="00105461"/>
    <w:rsid w:val="00107768"/>
    <w:rsid w:val="0011220D"/>
    <w:rsid w:val="0011663F"/>
    <w:rsid w:val="0011717F"/>
    <w:rsid w:val="00120687"/>
    <w:rsid w:val="001228CE"/>
    <w:rsid w:val="00126F4D"/>
    <w:rsid w:val="00127E09"/>
    <w:rsid w:val="00134932"/>
    <w:rsid w:val="001360A7"/>
    <w:rsid w:val="00137227"/>
    <w:rsid w:val="00137389"/>
    <w:rsid w:val="00142ED7"/>
    <w:rsid w:val="0014366D"/>
    <w:rsid w:val="0014731D"/>
    <w:rsid w:val="00152092"/>
    <w:rsid w:val="001522B1"/>
    <w:rsid w:val="00160D24"/>
    <w:rsid w:val="0016161A"/>
    <w:rsid w:val="00163158"/>
    <w:rsid w:val="001660EB"/>
    <w:rsid w:val="00170FDA"/>
    <w:rsid w:val="00177075"/>
    <w:rsid w:val="00183912"/>
    <w:rsid w:val="0019022C"/>
    <w:rsid w:val="00191721"/>
    <w:rsid w:val="0019564B"/>
    <w:rsid w:val="00196692"/>
    <w:rsid w:val="001A0000"/>
    <w:rsid w:val="001A43C0"/>
    <w:rsid w:val="001A4C2B"/>
    <w:rsid w:val="001B40F5"/>
    <w:rsid w:val="001B5290"/>
    <w:rsid w:val="001C308C"/>
    <w:rsid w:val="001C4ABD"/>
    <w:rsid w:val="001C7C6B"/>
    <w:rsid w:val="001D1141"/>
    <w:rsid w:val="001D2A92"/>
    <w:rsid w:val="001E6EAE"/>
    <w:rsid w:val="001E7B5E"/>
    <w:rsid w:val="001F007B"/>
    <w:rsid w:val="001F27BD"/>
    <w:rsid w:val="001F3A59"/>
    <w:rsid w:val="001F4278"/>
    <w:rsid w:val="002007A7"/>
    <w:rsid w:val="002204CE"/>
    <w:rsid w:val="00221DF0"/>
    <w:rsid w:val="0022675A"/>
    <w:rsid w:val="002317AD"/>
    <w:rsid w:val="002401A3"/>
    <w:rsid w:val="0025107E"/>
    <w:rsid w:val="00251AA5"/>
    <w:rsid w:val="00254850"/>
    <w:rsid w:val="00264172"/>
    <w:rsid w:val="0026477D"/>
    <w:rsid w:val="002825D1"/>
    <w:rsid w:val="00285175"/>
    <w:rsid w:val="00292372"/>
    <w:rsid w:val="00294A39"/>
    <w:rsid w:val="002977B3"/>
    <w:rsid w:val="002A01E7"/>
    <w:rsid w:val="002A585E"/>
    <w:rsid w:val="002A7461"/>
    <w:rsid w:val="002B1E82"/>
    <w:rsid w:val="002B4EB4"/>
    <w:rsid w:val="002C05B0"/>
    <w:rsid w:val="002C0EAE"/>
    <w:rsid w:val="002E311F"/>
    <w:rsid w:val="002E60FF"/>
    <w:rsid w:val="002F11C9"/>
    <w:rsid w:val="003005FF"/>
    <w:rsid w:val="00302EFB"/>
    <w:rsid w:val="00311A23"/>
    <w:rsid w:val="0031314E"/>
    <w:rsid w:val="00315A39"/>
    <w:rsid w:val="00315EEC"/>
    <w:rsid w:val="0032074D"/>
    <w:rsid w:val="00324B23"/>
    <w:rsid w:val="00324BFB"/>
    <w:rsid w:val="00331A81"/>
    <w:rsid w:val="003359F7"/>
    <w:rsid w:val="00336F0E"/>
    <w:rsid w:val="00344322"/>
    <w:rsid w:val="00351618"/>
    <w:rsid w:val="00352502"/>
    <w:rsid w:val="003532EC"/>
    <w:rsid w:val="00355911"/>
    <w:rsid w:val="00363A7B"/>
    <w:rsid w:val="0037046E"/>
    <w:rsid w:val="003800E0"/>
    <w:rsid w:val="00384777"/>
    <w:rsid w:val="00390169"/>
    <w:rsid w:val="0039077E"/>
    <w:rsid w:val="00391C02"/>
    <w:rsid w:val="003A17A1"/>
    <w:rsid w:val="003A378A"/>
    <w:rsid w:val="003A5FF5"/>
    <w:rsid w:val="003A6446"/>
    <w:rsid w:val="003B1FDD"/>
    <w:rsid w:val="003B370F"/>
    <w:rsid w:val="003B5CCD"/>
    <w:rsid w:val="003C1469"/>
    <w:rsid w:val="003D2762"/>
    <w:rsid w:val="003D333C"/>
    <w:rsid w:val="003D581D"/>
    <w:rsid w:val="003E338D"/>
    <w:rsid w:val="003F6911"/>
    <w:rsid w:val="00400092"/>
    <w:rsid w:val="0040624F"/>
    <w:rsid w:val="00407DCE"/>
    <w:rsid w:val="00410AE5"/>
    <w:rsid w:val="00414B1C"/>
    <w:rsid w:val="00414FBF"/>
    <w:rsid w:val="00417125"/>
    <w:rsid w:val="00417818"/>
    <w:rsid w:val="00423FBD"/>
    <w:rsid w:val="00427FCB"/>
    <w:rsid w:val="00435DC2"/>
    <w:rsid w:val="0044098D"/>
    <w:rsid w:val="00450A69"/>
    <w:rsid w:val="0045356A"/>
    <w:rsid w:val="00454B46"/>
    <w:rsid w:val="00455CBB"/>
    <w:rsid w:val="00460523"/>
    <w:rsid w:val="00462D59"/>
    <w:rsid w:val="004641BD"/>
    <w:rsid w:val="00466D73"/>
    <w:rsid w:val="004719B8"/>
    <w:rsid w:val="004726ED"/>
    <w:rsid w:val="00480019"/>
    <w:rsid w:val="004803B0"/>
    <w:rsid w:val="004824D0"/>
    <w:rsid w:val="004875EC"/>
    <w:rsid w:val="00490A5F"/>
    <w:rsid w:val="00491883"/>
    <w:rsid w:val="00492ADE"/>
    <w:rsid w:val="00496863"/>
    <w:rsid w:val="00497C79"/>
    <w:rsid w:val="004A1B07"/>
    <w:rsid w:val="004A2B76"/>
    <w:rsid w:val="004A34B6"/>
    <w:rsid w:val="004A6444"/>
    <w:rsid w:val="004A71F8"/>
    <w:rsid w:val="004C2A08"/>
    <w:rsid w:val="004C562C"/>
    <w:rsid w:val="004C7D41"/>
    <w:rsid w:val="004C7F27"/>
    <w:rsid w:val="004D0907"/>
    <w:rsid w:val="004D2BF6"/>
    <w:rsid w:val="004D55E8"/>
    <w:rsid w:val="004E0A1F"/>
    <w:rsid w:val="004E0AD9"/>
    <w:rsid w:val="004F1319"/>
    <w:rsid w:val="004F2319"/>
    <w:rsid w:val="004F238A"/>
    <w:rsid w:val="004F2A2E"/>
    <w:rsid w:val="004F3C01"/>
    <w:rsid w:val="004F4126"/>
    <w:rsid w:val="00502BD1"/>
    <w:rsid w:val="00503C36"/>
    <w:rsid w:val="00511E8C"/>
    <w:rsid w:val="00512E21"/>
    <w:rsid w:val="005141C0"/>
    <w:rsid w:val="00514858"/>
    <w:rsid w:val="00522C2B"/>
    <w:rsid w:val="00532C66"/>
    <w:rsid w:val="005339D4"/>
    <w:rsid w:val="00533DEA"/>
    <w:rsid w:val="00535378"/>
    <w:rsid w:val="005374BB"/>
    <w:rsid w:val="005401E9"/>
    <w:rsid w:val="00540838"/>
    <w:rsid w:val="0054300F"/>
    <w:rsid w:val="00543223"/>
    <w:rsid w:val="00547681"/>
    <w:rsid w:val="0055084C"/>
    <w:rsid w:val="00550F3E"/>
    <w:rsid w:val="005526C4"/>
    <w:rsid w:val="00556220"/>
    <w:rsid w:val="00560810"/>
    <w:rsid w:val="00563DBF"/>
    <w:rsid w:val="00564A58"/>
    <w:rsid w:val="00565C28"/>
    <w:rsid w:val="00570749"/>
    <w:rsid w:val="005727DB"/>
    <w:rsid w:val="00576047"/>
    <w:rsid w:val="00582298"/>
    <w:rsid w:val="00583EDD"/>
    <w:rsid w:val="005942D5"/>
    <w:rsid w:val="005A25DC"/>
    <w:rsid w:val="005A3A24"/>
    <w:rsid w:val="005B0F83"/>
    <w:rsid w:val="005B136C"/>
    <w:rsid w:val="005B2FBB"/>
    <w:rsid w:val="005B410D"/>
    <w:rsid w:val="005B4D22"/>
    <w:rsid w:val="005B6EF0"/>
    <w:rsid w:val="005C29A4"/>
    <w:rsid w:val="005C3F9E"/>
    <w:rsid w:val="005C5925"/>
    <w:rsid w:val="005D15E2"/>
    <w:rsid w:val="005D62F2"/>
    <w:rsid w:val="005E00AE"/>
    <w:rsid w:val="005E35C2"/>
    <w:rsid w:val="005E5DD1"/>
    <w:rsid w:val="00600B33"/>
    <w:rsid w:val="00600E65"/>
    <w:rsid w:val="0060192A"/>
    <w:rsid w:val="00604FC9"/>
    <w:rsid w:val="00611B27"/>
    <w:rsid w:val="0061303B"/>
    <w:rsid w:val="00614387"/>
    <w:rsid w:val="006173BF"/>
    <w:rsid w:val="00620205"/>
    <w:rsid w:val="00621570"/>
    <w:rsid w:val="00623525"/>
    <w:rsid w:val="00624174"/>
    <w:rsid w:val="0062547C"/>
    <w:rsid w:val="00641607"/>
    <w:rsid w:val="006464BC"/>
    <w:rsid w:val="00647B35"/>
    <w:rsid w:val="0065116A"/>
    <w:rsid w:val="006519CB"/>
    <w:rsid w:val="00652205"/>
    <w:rsid w:val="00660566"/>
    <w:rsid w:val="006617BF"/>
    <w:rsid w:val="006625AC"/>
    <w:rsid w:val="00663A74"/>
    <w:rsid w:val="00674E14"/>
    <w:rsid w:val="006754FF"/>
    <w:rsid w:val="00676996"/>
    <w:rsid w:val="00677F69"/>
    <w:rsid w:val="00680154"/>
    <w:rsid w:val="00686347"/>
    <w:rsid w:val="006876CD"/>
    <w:rsid w:val="00690415"/>
    <w:rsid w:val="00690C8B"/>
    <w:rsid w:val="00692CED"/>
    <w:rsid w:val="00692D91"/>
    <w:rsid w:val="00694ADD"/>
    <w:rsid w:val="006968FE"/>
    <w:rsid w:val="006A4C8A"/>
    <w:rsid w:val="006A4E17"/>
    <w:rsid w:val="006A6D73"/>
    <w:rsid w:val="006A7CC4"/>
    <w:rsid w:val="006B3621"/>
    <w:rsid w:val="006B579C"/>
    <w:rsid w:val="006C24B7"/>
    <w:rsid w:val="006C6E33"/>
    <w:rsid w:val="006D2A08"/>
    <w:rsid w:val="006D3792"/>
    <w:rsid w:val="006E02D1"/>
    <w:rsid w:val="006E2B06"/>
    <w:rsid w:val="006E75D4"/>
    <w:rsid w:val="006F119F"/>
    <w:rsid w:val="00701D20"/>
    <w:rsid w:val="00701D4B"/>
    <w:rsid w:val="007021D6"/>
    <w:rsid w:val="00705207"/>
    <w:rsid w:val="00706A1D"/>
    <w:rsid w:val="00707BF7"/>
    <w:rsid w:val="00715B58"/>
    <w:rsid w:val="00715FF5"/>
    <w:rsid w:val="00717A3E"/>
    <w:rsid w:val="00722607"/>
    <w:rsid w:val="00722828"/>
    <w:rsid w:val="00725393"/>
    <w:rsid w:val="00732DA7"/>
    <w:rsid w:val="00735B87"/>
    <w:rsid w:val="00740B6C"/>
    <w:rsid w:val="0074548B"/>
    <w:rsid w:val="00746036"/>
    <w:rsid w:val="007466CC"/>
    <w:rsid w:val="00754D8F"/>
    <w:rsid w:val="00756E11"/>
    <w:rsid w:val="00757F80"/>
    <w:rsid w:val="007609B3"/>
    <w:rsid w:val="00762422"/>
    <w:rsid w:val="00766F98"/>
    <w:rsid w:val="0077155D"/>
    <w:rsid w:val="00781897"/>
    <w:rsid w:val="00783264"/>
    <w:rsid w:val="00785148"/>
    <w:rsid w:val="00794116"/>
    <w:rsid w:val="007A79C9"/>
    <w:rsid w:val="007B5442"/>
    <w:rsid w:val="007C0538"/>
    <w:rsid w:val="007C6FE9"/>
    <w:rsid w:val="007D4891"/>
    <w:rsid w:val="007E0E80"/>
    <w:rsid w:val="007E65E9"/>
    <w:rsid w:val="007F4868"/>
    <w:rsid w:val="0080526F"/>
    <w:rsid w:val="008124B8"/>
    <w:rsid w:val="00816546"/>
    <w:rsid w:val="0082185B"/>
    <w:rsid w:val="00822253"/>
    <w:rsid w:val="008250C9"/>
    <w:rsid w:val="00830C60"/>
    <w:rsid w:val="008355FF"/>
    <w:rsid w:val="008410C9"/>
    <w:rsid w:val="0084340C"/>
    <w:rsid w:val="008511A3"/>
    <w:rsid w:val="00854B87"/>
    <w:rsid w:val="00856597"/>
    <w:rsid w:val="00857183"/>
    <w:rsid w:val="00864887"/>
    <w:rsid w:val="00866C38"/>
    <w:rsid w:val="00872BFC"/>
    <w:rsid w:val="0088219C"/>
    <w:rsid w:val="00882289"/>
    <w:rsid w:val="008A158F"/>
    <w:rsid w:val="008A4976"/>
    <w:rsid w:val="008A54D0"/>
    <w:rsid w:val="008B3C58"/>
    <w:rsid w:val="008B3EE4"/>
    <w:rsid w:val="008B4D91"/>
    <w:rsid w:val="008B5261"/>
    <w:rsid w:val="008C135F"/>
    <w:rsid w:val="008C30A0"/>
    <w:rsid w:val="008C5289"/>
    <w:rsid w:val="008C5E7D"/>
    <w:rsid w:val="008D1EFB"/>
    <w:rsid w:val="008D2EF5"/>
    <w:rsid w:val="008E0AF4"/>
    <w:rsid w:val="008E4FEE"/>
    <w:rsid w:val="008E7645"/>
    <w:rsid w:val="008F6DE7"/>
    <w:rsid w:val="009022BF"/>
    <w:rsid w:val="009060BB"/>
    <w:rsid w:val="00906197"/>
    <w:rsid w:val="00910393"/>
    <w:rsid w:val="0091145F"/>
    <w:rsid w:val="009127A4"/>
    <w:rsid w:val="00912964"/>
    <w:rsid w:val="00914198"/>
    <w:rsid w:val="009147B9"/>
    <w:rsid w:val="009148EC"/>
    <w:rsid w:val="00920749"/>
    <w:rsid w:val="00935D07"/>
    <w:rsid w:val="0094231D"/>
    <w:rsid w:val="009429F6"/>
    <w:rsid w:val="00945311"/>
    <w:rsid w:val="0094680E"/>
    <w:rsid w:val="0095571E"/>
    <w:rsid w:val="00963126"/>
    <w:rsid w:val="0096375A"/>
    <w:rsid w:val="00965E52"/>
    <w:rsid w:val="00975BBD"/>
    <w:rsid w:val="009761BC"/>
    <w:rsid w:val="00976A18"/>
    <w:rsid w:val="00982EEC"/>
    <w:rsid w:val="00983333"/>
    <w:rsid w:val="009836F7"/>
    <w:rsid w:val="00996C7A"/>
    <w:rsid w:val="009A17CC"/>
    <w:rsid w:val="009B6150"/>
    <w:rsid w:val="009C6E7A"/>
    <w:rsid w:val="009D5CED"/>
    <w:rsid w:val="009E00DE"/>
    <w:rsid w:val="009E2B81"/>
    <w:rsid w:val="009E4903"/>
    <w:rsid w:val="009E581F"/>
    <w:rsid w:val="009E5FCE"/>
    <w:rsid w:val="009F60DA"/>
    <w:rsid w:val="00A004DE"/>
    <w:rsid w:val="00A00EE4"/>
    <w:rsid w:val="00A03AF5"/>
    <w:rsid w:val="00A1056B"/>
    <w:rsid w:val="00A1279C"/>
    <w:rsid w:val="00A12C34"/>
    <w:rsid w:val="00A20D23"/>
    <w:rsid w:val="00A235F9"/>
    <w:rsid w:val="00A24591"/>
    <w:rsid w:val="00A245E1"/>
    <w:rsid w:val="00A2665A"/>
    <w:rsid w:val="00A32FA0"/>
    <w:rsid w:val="00A34A22"/>
    <w:rsid w:val="00A351F7"/>
    <w:rsid w:val="00A40930"/>
    <w:rsid w:val="00A4631D"/>
    <w:rsid w:val="00A52F3C"/>
    <w:rsid w:val="00A543DF"/>
    <w:rsid w:val="00A54BCE"/>
    <w:rsid w:val="00A57D6C"/>
    <w:rsid w:val="00A64568"/>
    <w:rsid w:val="00A65738"/>
    <w:rsid w:val="00A73282"/>
    <w:rsid w:val="00A823DD"/>
    <w:rsid w:val="00A855C7"/>
    <w:rsid w:val="00A93889"/>
    <w:rsid w:val="00A97DEC"/>
    <w:rsid w:val="00AA0BFA"/>
    <w:rsid w:val="00AA1442"/>
    <w:rsid w:val="00AA36D1"/>
    <w:rsid w:val="00AA423E"/>
    <w:rsid w:val="00AA492B"/>
    <w:rsid w:val="00AA4BBA"/>
    <w:rsid w:val="00AA588A"/>
    <w:rsid w:val="00AA6EFC"/>
    <w:rsid w:val="00AC1E9F"/>
    <w:rsid w:val="00AC270C"/>
    <w:rsid w:val="00AC6FF9"/>
    <w:rsid w:val="00AD0D8E"/>
    <w:rsid w:val="00AD20B3"/>
    <w:rsid w:val="00AD521C"/>
    <w:rsid w:val="00AD6964"/>
    <w:rsid w:val="00AE0612"/>
    <w:rsid w:val="00AE494F"/>
    <w:rsid w:val="00AE5B13"/>
    <w:rsid w:val="00AE78AA"/>
    <w:rsid w:val="00AF4153"/>
    <w:rsid w:val="00AF5DC3"/>
    <w:rsid w:val="00AF6E61"/>
    <w:rsid w:val="00B035B8"/>
    <w:rsid w:val="00B041A3"/>
    <w:rsid w:val="00B04465"/>
    <w:rsid w:val="00B13020"/>
    <w:rsid w:val="00B219A6"/>
    <w:rsid w:val="00B25F14"/>
    <w:rsid w:val="00B27F4E"/>
    <w:rsid w:val="00B37EA9"/>
    <w:rsid w:val="00B4106B"/>
    <w:rsid w:val="00B417CB"/>
    <w:rsid w:val="00B56251"/>
    <w:rsid w:val="00B679A0"/>
    <w:rsid w:val="00B67B46"/>
    <w:rsid w:val="00B73EB9"/>
    <w:rsid w:val="00B80027"/>
    <w:rsid w:val="00B80528"/>
    <w:rsid w:val="00B836B2"/>
    <w:rsid w:val="00B85B45"/>
    <w:rsid w:val="00B90EF2"/>
    <w:rsid w:val="00B95C55"/>
    <w:rsid w:val="00BA75AF"/>
    <w:rsid w:val="00BA7FF9"/>
    <w:rsid w:val="00BC3CC6"/>
    <w:rsid w:val="00BC4F66"/>
    <w:rsid w:val="00BD1985"/>
    <w:rsid w:val="00BD1A78"/>
    <w:rsid w:val="00BD25F9"/>
    <w:rsid w:val="00BD2650"/>
    <w:rsid w:val="00BE3087"/>
    <w:rsid w:val="00BF1491"/>
    <w:rsid w:val="00C000EB"/>
    <w:rsid w:val="00C02E65"/>
    <w:rsid w:val="00C06CC9"/>
    <w:rsid w:val="00C15FD2"/>
    <w:rsid w:val="00C20AF1"/>
    <w:rsid w:val="00C2169D"/>
    <w:rsid w:val="00C3609F"/>
    <w:rsid w:val="00C65A84"/>
    <w:rsid w:val="00C67BBD"/>
    <w:rsid w:val="00C71DA6"/>
    <w:rsid w:val="00C720CE"/>
    <w:rsid w:val="00C835B9"/>
    <w:rsid w:val="00C87343"/>
    <w:rsid w:val="00C9583B"/>
    <w:rsid w:val="00C97728"/>
    <w:rsid w:val="00C97813"/>
    <w:rsid w:val="00CA0AD9"/>
    <w:rsid w:val="00CA0BBF"/>
    <w:rsid w:val="00CA7160"/>
    <w:rsid w:val="00CB59C1"/>
    <w:rsid w:val="00CC021C"/>
    <w:rsid w:val="00CC14C8"/>
    <w:rsid w:val="00CC6268"/>
    <w:rsid w:val="00CE216C"/>
    <w:rsid w:val="00CF1F29"/>
    <w:rsid w:val="00CF24BD"/>
    <w:rsid w:val="00CF3F37"/>
    <w:rsid w:val="00CF5569"/>
    <w:rsid w:val="00D00FD3"/>
    <w:rsid w:val="00D02348"/>
    <w:rsid w:val="00D02B52"/>
    <w:rsid w:val="00D16483"/>
    <w:rsid w:val="00D224BA"/>
    <w:rsid w:val="00D3414A"/>
    <w:rsid w:val="00D43BAE"/>
    <w:rsid w:val="00D558F1"/>
    <w:rsid w:val="00D559A8"/>
    <w:rsid w:val="00D55C19"/>
    <w:rsid w:val="00D613D9"/>
    <w:rsid w:val="00D62C9B"/>
    <w:rsid w:val="00D64001"/>
    <w:rsid w:val="00D7479C"/>
    <w:rsid w:val="00D74827"/>
    <w:rsid w:val="00D76DFE"/>
    <w:rsid w:val="00D81340"/>
    <w:rsid w:val="00D83259"/>
    <w:rsid w:val="00D83810"/>
    <w:rsid w:val="00D93CE9"/>
    <w:rsid w:val="00D941F5"/>
    <w:rsid w:val="00DA692A"/>
    <w:rsid w:val="00DA7DEE"/>
    <w:rsid w:val="00DC338E"/>
    <w:rsid w:val="00DC6219"/>
    <w:rsid w:val="00DD079C"/>
    <w:rsid w:val="00DE0CF2"/>
    <w:rsid w:val="00DE2C03"/>
    <w:rsid w:val="00DE31C2"/>
    <w:rsid w:val="00DF2604"/>
    <w:rsid w:val="00DF2E0A"/>
    <w:rsid w:val="00DF502A"/>
    <w:rsid w:val="00DF6ABB"/>
    <w:rsid w:val="00E04EB0"/>
    <w:rsid w:val="00E13243"/>
    <w:rsid w:val="00E1335F"/>
    <w:rsid w:val="00E15780"/>
    <w:rsid w:val="00E16C06"/>
    <w:rsid w:val="00E27DFB"/>
    <w:rsid w:val="00E36EC6"/>
    <w:rsid w:val="00E3779E"/>
    <w:rsid w:val="00E400ED"/>
    <w:rsid w:val="00E4089C"/>
    <w:rsid w:val="00E43338"/>
    <w:rsid w:val="00E60B45"/>
    <w:rsid w:val="00E61BBF"/>
    <w:rsid w:val="00E61F68"/>
    <w:rsid w:val="00E62201"/>
    <w:rsid w:val="00E63193"/>
    <w:rsid w:val="00E70075"/>
    <w:rsid w:val="00E7231B"/>
    <w:rsid w:val="00E72527"/>
    <w:rsid w:val="00E741DB"/>
    <w:rsid w:val="00E779BC"/>
    <w:rsid w:val="00E841E3"/>
    <w:rsid w:val="00E84436"/>
    <w:rsid w:val="00E849CC"/>
    <w:rsid w:val="00E91182"/>
    <w:rsid w:val="00E915FD"/>
    <w:rsid w:val="00E92555"/>
    <w:rsid w:val="00E973FA"/>
    <w:rsid w:val="00E97DCD"/>
    <w:rsid w:val="00EA3F7F"/>
    <w:rsid w:val="00EA3F99"/>
    <w:rsid w:val="00EB2245"/>
    <w:rsid w:val="00EB422A"/>
    <w:rsid w:val="00EB6EE0"/>
    <w:rsid w:val="00EC024F"/>
    <w:rsid w:val="00EC0657"/>
    <w:rsid w:val="00EC0CFB"/>
    <w:rsid w:val="00EC4432"/>
    <w:rsid w:val="00ED19E4"/>
    <w:rsid w:val="00ED60A8"/>
    <w:rsid w:val="00EE1D1C"/>
    <w:rsid w:val="00EF36EE"/>
    <w:rsid w:val="00EF41B5"/>
    <w:rsid w:val="00EF42ED"/>
    <w:rsid w:val="00EF652D"/>
    <w:rsid w:val="00F07CD9"/>
    <w:rsid w:val="00F120B7"/>
    <w:rsid w:val="00F12427"/>
    <w:rsid w:val="00F12D23"/>
    <w:rsid w:val="00F14182"/>
    <w:rsid w:val="00F17C3C"/>
    <w:rsid w:val="00F21612"/>
    <w:rsid w:val="00F2167E"/>
    <w:rsid w:val="00F24D3C"/>
    <w:rsid w:val="00F2631D"/>
    <w:rsid w:val="00F274CF"/>
    <w:rsid w:val="00F311E9"/>
    <w:rsid w:val="00F404B6"/>
    <w:rsid w:val="00F40C56"/>
    <w:rsid w:val="00F57477"/>
    <w:rsid w:val="00F605BC"/>
    <w:rsid w:val="00F6101E"/>
    <w:rsid w:val="00F616D2"/>
    <w:rsid w:val="00F65E4F"/>
    <w:rsid w:val="00F662FE"/>
    <w:rsid w:val="00F709F7"/>
    <w:rsid w:val="00F71049"/>
    <w:rsid w:val="00F74F99"/>
    <w:rsid w:val="00F835BF"/>
    <w:rsid w:val="00F842C9"/>
    <w:rsid w:val="00F85931"/>
    <w:rsid w:val="00F91360"/>
    <w:rsid w:val="00FA0618"/>
    <w:rsid w:val="00FA4F7F"/>
    <w:rsid w:val="00FA5355"/>
    <w:rsid w:val="00FB3C6C"/>
    <w:rsid w:val="00FB638C"/>
    <w:rsid w:val="00FC0888"/>
    <w:rsid w:val="00FC330D"/>
    <w:rsid w:val="00FC6717"/>
    <w:rsid w:val="00FD27C9"/>
    <w:rsid w:val="00FD3123"/>
    <w:rsid w:val="00FD5D4D"/>
    <w:rsid w:val="00FE3A0B"/>
    <w:rsid w:val="00FE470B"/>
    <w:rsid w:val="00FF0561"/>
    <w:rsid w:val="00FF13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DE8C8BB7-3676-4930-9C0A-EDF00CF91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BA75AF"/>
    <w:pPr>
      <w:keepNext/>
      <w:keepLines/>
      <w:spacing w:before="200" w:after="200" w:line="276" w:lineRule="auto"/>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4"/>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A75AF"/>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paragraph" w:styleId="Revision">
    <w:name w:val="Revision"/>
    <w:hidden/>
    <w:uiPriority w:val="99"/>
    <w:semiHidden/>
    <w:rsid w:val="00564A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937486d-7f89-48a9-a51a-8d49fe8c52cb">
      <UserInfo>
        <DisplayName>Josie Tomlinson</DisplayName>
        <AccountId>9</AccountId>
        <AccountType/>
      </UserInfo>
    </SharedWithUsers>
    <lcf76f155ced4ddcb4097134ff3c332f xmlns="7903bf21-003d-466f-aa85-6982c38cb629">
      <Terms xmlns="http://schemas.microsoft.com/office/infopath/2007/PartnerControls"/>
    </lcf76f155ced4ddcb4097134ff3c332f>
    <TaxCatchAll xmlns="7937486d-7f89-48a9-a51a-8d49fe8c52c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13" ma:contentTypeDescription="Create a new document." ma:contentTypeScope="" ma:versionID="1e2f7847c49ae7a12fffdd8e213922dd">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959d102a552e8eb15ccb8e58d9bfaa0b"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3a7a7bf-8ad9-4c7f-afaf-7e6f0863bfb2}" ma:internalName="TaxCatchAll" ma:showField="CatchAllData" ma:web="7937486d-7f89-48a9-a51a-8d49fe8c52c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420B9E-3AD6-4475-B7F1-E3F8130F2611}">
  <ds:schemaRef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7937486d-7f89-48a9-a51a-8d49fe8c52cb"/>
    <ds:schemaRef ds:uri="7903bf21-003d-466f-aa85-6982c38cb629"/>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D35FA791-8EAE-4090-BA12-2590CEF89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803C25-7E88-4DEC-99A2-576490844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0</TotalTime>
  <Pages>24</Pages>
  <Words>6638</Words>
  <Characters>37842</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44392</CharactersWithSpaces>
  <SharedDoc>false</SharedDoc>
  <HLinks>
    <vt:vector size="144" baseType="variant">
      <vt:variant>
        <vt:i4>5636197</vt:i4>
      </vt:variant>
      <vt:variant>
        <vt:i4>69</vt:i4>
      </vt:variant>
      <vt:variant>
        <vt:i4>0</vt:i4>
      </vt:variant>
      <vt:variant>
        <vt:i4>5</vt:i4>
      </vt:variant>
      <vt:variant>
        <vt:lpwstr/>
      </vt:variant>
      <vt:variant>
        <vt:lpwstr>_Consultation_with_parents</vt:lpwstr>
      </vt:variant>
      <vt:variant>
        <vt:i4>2490395</vt:i4>
      </vt:variant>
      <vt:variant>
        <vt:i4>66</vt:i4>
      </vt:variant>
      <vt:variant>
        <vt:i4>0</vt:i4>
      </vt:variant>
      <vt:variant>
        <vt:i4>5</vt:i4>
      </vt:variant>
      <vt:variant>
        <vt:lpwstr/>
      </vt:variant>
      <vt:variant>
        <vt:lpwstr>_Organisation_of_the</vt:lpwstr>
      </vt:variant>
      <vt:variant>
        <vt:i4>8061009</vt:i4>
      </vt:variant>
      <vt:variant>
        <vt:i4>63</vt:i4>
      </vt:variant>
      <vt:variant>
        <vt:i4>0</vt:i4>
      </vt:variant>
      <vt:variant>
        <vt:i4>5</vt:i4>
      </vt:variant>
      <vt:variant>
        <vt:lpwstr/>
      </vt:variant>
      <vt:variant>
        <vt:lpwstr>_Health_education_overview</vt:lpwstr>
      </vt:variant>
      <vt:variant>
        <vt:i4>196661</vt:i4>
      </vt:variant>
      <vt:variant>
        <vt:i4>60</vt:i4>
      </vt:variant>
      <vt:variant>
        <vt:i4>0</vt:i4>
      </vt:variant>
      <vt:variant>
        <vt:i4>5</vt:i4>
      </vt:variant>
      <vt:variant>
        <vt:lpwstr/>
      </vt:variant>
      <vt:variant>
        <vt:lpwstr>_Relationships_education_overview</vt:lpwstr>
      </vt:variant>
      <vt:variant>
        <vt:i4>8257628</vt:i4>
      </vt:variant>
      <vt:variant>
        <vt:i4>57</vt:i4>
      </vt:variant>
      <vt:variant>
        <vt:i4>0</vt:i4>
      </vt:variant>
      <vt:variant>
        <vt:i4>5</vt:i4>
      </vt:variant>
      <vt:variant>
        <vt:lpwstr/>
      </vt:variant>
      <vt:variant>
        <vt:lpwstr>_Monitoring_and_review</vt:lpwstr>
      </vt:variant>
      <vt:variant>
        <vt:i4>2883603</vt:i4>
      </vt:variant>
      <vt:variant>
        <vt:i4>54</vt:i4>
      </vt:variant>
      <vt:variant>
        <vt:i4>0</vt:i4>
      </vt:variant>
      <vt:variant>
        <vt:i4>5</vt:i4>
      </vt:variant>
      <vt:variant>
        <vt:lpwstr/>
      </vt:variant>
      <vt:variant>
        <vt:lpwstr>_Quality_of_education</vt:lpwstr>
      </vt:variant>
      <vt:variant>
        <vt:i4>262189</vt:i4>
      </vt:variant>
      <vt:variant>
        <vt:i4>51</vt:i4>
      </vt:variant>
      <vt:variant>
        <vt:i4>0</vt:i4>
      </vt:variant>
      <vt:variant>
        <vt:i4>5</vt:i4>
      </vt:variant>
      <vt:variant>
        <vt:lpwstr/>
      </vt:variant>
      <vt:variant>
        <vt:lpwstr>_Confidentiality</vt:lpwstr>
      </vt:variant>
      <vt:variant>
        <vt:i4>6357088</vt:i4>
      </vt:variant>
      <vt:variant>
        <vt:i4>48</vt:i4>
      </vt:variant>
      <vt:variant>
        <vt:i4>0</vt:i4>
      </vt:variant>
      <vt:variant>
        <vt:i4>5</vt:i4>
      </vt:variant>
      <vt:variant>
        <vt:lpwstr/>
      </vt:variant>
      <vt:variant>
        <vt:lpwstr>_Staff_training</vt:lpwstr>
      </vt:variant>
      <vt:variant>
        <vt:i4>6357063</vt:i4>
      </vt:variant>
      <vt:variant>
        <vt:i4>45</vt:i4>
      </vt:variant>
      <vt:variant>
        <vt:i4>0</vt:i4>
      </vt:variant>
      <vt:variant>
        <vt:i4>5</vt:i4>
      </vt:variant>
      <vt:variant>
        <vt:lpwstr/>
      </vt:variant>
      <vt:variant>
        <vt:lpwstr>_Behaviour</vt:lpwstr>
      </vt:variant>
      <vt:variant>
        <vt:i4>2490373</vt:i4>
      </vt:variant>
      <vt:variant>
        <vt:i4>42</vt:i4>
      </vt:variant>
      <vt:variant>
        <vt:i4>0</vt:i4>
      </vt:variant>
      <vt:variant>
        <vt:i4>5</vt:i4>
      </vt:variant>
      <vt:variant>
        <vt:lpwstr/>
      </vt:variant>
      <vt:variant>
        <vt:lpwstr>_Withdrawing_from_certain</vt:lpwstr>
      </vt:variant>
      <vt:variant>
        <vt:i4>2424888</vt:i4>
      </vt:variant>
      <vt:variant>
        <vt:i4>39</vt:i4>
      </vt:variant>
      <vt:variant>
        <vt:i4>0</vt:i4>
      </vt:variant>
      <vt:variant>
        <vt:i4>5</vt:i4>
      </vt:variant>
      <vt:variant>
        <vt:lpwstr/>
      </vt:variant>
      <vt:variant>
        <vt:lpwstr>_Curriculum_links</vt:lpwstr>
      </vt:variant>
      <vt:variant>
        <vt:i4>6881346</vt:i4>
      </vt:variant>
      <vt:variant>
        <vt:i4>36</vt:i4>
      </vt:variant>
      <vt:variant>
        <vt:i4>0</vt:i4>
      </vt:variant>
      <vt:variant>
        <vt:i4>5</vt:i4>
      </vt:variant>
      <vt:variant>
        <vt:lpwstr/>
      </vt:variant>
      <vt:variant>
        <vt:lpwstr>_Equality_and_accessibility</vt:lpwstr>
      </vt:variant>
      <vt:variant>
        <vt:i4>4718697</vt:i4>
      </vt:variant>
      <vt:variant>
        <vt:i4>33</vt:i4>
      </vt:variant>
      <vt:variant>
        <vt:i4>0</vt:i4>
      </vt:variant>
      <vt:variant>
        <vt:i4>5</vt:i4>
      </vt:variant>
      <vt:variant>
        <vt:lpwstr/>
      </vt:variant>
      <vt:variant>
        <vt:lpwstr>_Working_with_external</vt:lpwstr>
      </vt:variant>
      <vt:variant>
        <vt:i4>2359319</vt:i4>
      </vt:variant>
      <vt:variant>
        <vt:i4>30</vt:i4>
      </vt:variant>
      <vt:variant>
        <vt:i4>0</vt:i4>
      </vt:variant>
      <vt:variant>
        <vt:i4>5</vt:i4>
      </vt:variant>
      <vt:variant>
        <vt:lpwstr/>
      </vt:variant>
      <vt:variant>
        <vt:lpwstr>_Delivery_of_the</vt:lpwstr>
      </vt:variant>
      <vt:variant>
        <vt:i4>8192121</vt:i4>
      </vt:variant>
      <vt:variant>
        <vt:i4>27</vt:i4>
      </vt:variant>
      <vt:variant>
        <vt:i4>0</vt:i4>
      </vt:variant>
      <vt:variant>
        <vt:i4>5</vt:i4>
      </vt:variant>
      <vt:variant>
        <vt:lpwstr/>
      </vt:variant>
      <vt:variant>
        <vt:lpwstr>_Sex_education</vt:lpwstr>
      </vt:variant>
      <vt:variant>
        <vt:i4>262200</vt:i4>
      </vt:variant>
      <vt:variant>
        <vt:i4>24</vt:i4>
      </vt:variant>
      <vt:variant>
        <vt:i4>0</vt:i4>
      </vt:variant>
      <vt:variant>
        <vt:i4>5</vt:i4>
      </vt:variant>
      <vt:variant>
        <vt:lpwstr/>
      </vt:variant>
      <vt:variant>
        <vt:lpwstr>_Health_education_per</vt:lpwstr>
      </vt:variant>
      <vt:variant>
        <vt:i4>8061009</vt:i4>
      </vt:variant>
      <vt:variant>
        <vt:i4>21</vt:i4>
      </vt:variant>
      <vt:variant>
        <vt:i4>0</vt:i4>
      </vt:variant>
      <vt:variant>
        <vt:i4>5</vt:i4>
      </vt:variant>
      <vt:variant>
        <vt:lpwstr/>
      </vt:variant>
      <vt:variant>
        <vt:lpwstr>_Health_education_overview</vt:lpwstr>
      </vt:variant>
      <vt:variant>
        <vt:i4>1572925</vt:i4>
      </vt:variant>
      <vt:variant>
        <vt:i4>18</vt:i4>
      </vt:variant>
      <vt:variant>
        <vt:i4>0</vt:i4>
      </vt:variant>
      <vt:variant>
        <vt:i4>5</vt:i4>
      </vt:variant>
      <vt:variant>
        <vt:lpwstr/>
      </vt:variant>
      <vt:variant>
        <vt:lpwstr>_Relationships_education_per</vt:lpwstr>
      </vt:variant>
      <vt:variant>
        <vt:i4>196661</vt:i4>
      </vt:variant>
      <vt:variant>
        <vt:i4>15</vt:i4>
      </vt:variant>
      <vt:variant>
        <vt:i4>0</vt:i4>
      </vt:variant>
      <vt:variant>
        <vt:i4>5</vt:i4>
      </vt:variant>
      <vt:variant>
        <vt:lpwstr/>
      </vt:variant>
      <vt:variant>
        <vt:lpwstr>_Relationships_education_overview</vt:lpwstr>
      </vt:variant>
      <vt:variant>
        <vt:i4>5636197</vt:i4>
      </vt:variant>
      <vt:variant>
        <vt:i4>12</vt:i4>
      </vt:variant>
      <vt:variant>
        <vt:i4>0</vt:i4>
      </vt:variant>
      <vt:variant>
        <vt:i4>5</vt:i4>
      </vt:variant>
      <vt:variant>
        <vt:lpwstr/>
      </vt:variant>
      <vt:variant>
        <vt:lpwstr>_Consultation_with_parents</vt:lpwstr>
      </vt:variant>
      <vt:variant>
        <vt:i4>2490395</vt:i4>
      </vt:variant>
      <vt:variant>
        <vt:i4>9</vt:i4>
      </vt:variant>
      <vt:variant>
        <vt:i4>0</vt:i4>
      </vt:variant>
      <vt:variant>
        <vt:i4>5</vt:i4>
      </vt:variant>
      <vt:variant>
        <vt:lpwstr/>
      </vt:variant>
      <vt:variant>
        <vt:lpwstr>_Organisation_of_the</vt:lpwstr>
      </vt:variant>
      <vt:variant>
        <vt:i4>6946880</vt:i4>
      </vt:variant>
      <vt:variant>
        <vt:i4>6</vt:i4>
      </vt:variant>
      <vt:variant>
        <vt:i4>0</vt:i4>
      </vt:variant>
      <vt:variant>
        <vt:i4>5</vt:i4>
      </vt:variant>
      <vt:variant>
        <vt:lpwstr/>
      </vt:variant>
      <vt:variant>
        <vt:lpwstr>_Roles_and_responsibilities</vt:lpwstr>
      </vt:variant>
      <vt:variant>
        <vt:i4>65566</vt:i4>
      </vt:variant>
      <vt:variant>
        <vt:i4>3</vt:i4>
      </vt:variant>
      <vt:variant>
        <vt:i4>0</vt:i4>
      </vt:variant>
      <vt:variant>
        <vt:i4>5</vt:i4>
      </vt:variant>
      <vt:variant>
        <vt:lpwstr/>
      </vt:variant>
      <vt:variant>
        <vt:lpwstr>_Legal_framework</vt:lpwstr>
      </vt:variant>
      <vt:variant>
        <vt:i4>2686998</vt:i4>
      </vt:variant>
      <vt:variant>
        <vt:i4>0</vt:i4>
      </vt:variant>
      <vt:variant>
        <vt:i4>0</vt:i4>
      </vt:variant>
      <vt:variant>
        <vt:i4>5</vt:i4>
      </vt:variant>
      <vt:variant>
        <vt:lpwstr/>
      </vt:variant>
      <vt:variant>
        <vt:lpwstr>_Statement_of_intent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Lisa Finnegan</cp:lastModifiedBy>
  <cp:revision>2</cp:revision>
  <dcterms:created xsi:type="dcterms:W3CDTF">2026-04-15T11:05:00Z</dcterms:created>
  <dcterms:modified xsi:type="dcterms:W3CDTF">2026-04-15T11:05:00Z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y fmtid="{D5CDD505-2E9C-101B-9397-08002B2CF9AE}" pid="12" name="ItemID">
    <vt:i4>41604348</vt:i4>
  </property>
</Properties>
</file>