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16F" w:rsidRDefault="0059316F" w:rsidP="0059316F">
      <w:pPr>
        <w:keepNext/>
        <w:spacing w:after="0" w:line="240" w:lineRule="auto"/>
        <w:outlineLvl w:val="0"/>
        <w:rPr>
          <w:rFonts w:ascii="Arial" w:eastAsia="Times New Roman" w:hAnsi="Arial"/>
          <w:b/>
          <w:sz w:val="32"/>
          <w:szCs w:val="32"/>
          <w:lang w:eastAsia="en-GB"/>
        </w:rPr>
      </w:pPr>
      <w:bookmarkStart w:id="0" w:name="_Toc386700753"/>
      <w:r>
        <w:rPr>
          <w:noProof/>
          <w:lang w:eastAsia="en-GB"/>
        </w:rPr>
        <w:drawing>
          <wp:anchor distT="0" distB="0" distL="114300" distR="114300" simplePos="0" relativeHeight="251675648" behindDoc="0" locked="0" layoutInCell="1" allowOverlap="1" wp14:anchorId="3587B64B" wp14:editId="32692534">
            <wp:simplePos x="0" y="0"/>
            <wp:positionH relativeFrom="column">
              <wp:posOffset>2457450</wp:posOffset>
            </wp:positionH>
            <wp:positionV relativeFrom="paragraph">
              <wp:posOffset>-757555</wp:posOffset>
            </wp:positionV>
            <wp:extent cx="828675" cy="836930"/>
            <wp:effectExtent l="0" t="0" r="9525" b="1270"/>
            <wp:wrapSquare wrapText="bothSides"/>
            <wp:docPr id="1" name="Picture 6" descr="Description: school logo for letterhead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school logo for letterhead (2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316F" w:rsidRDefault="0059316F" w:rsidP="0059316F">
      <w:pPr>
        <w:keepNext/>
        <w:spacing w:after="0" w:line="240" w:lineRule="auto"/>
        <w:outlineLvl w:val="0"/>
        <w:rPr>
          <w:rFonts w:ascii="Arial" w:eastAsia="Times New Roman" w:hAnsi="Arial"/>
          <w:b/>
          <w:sz w:val="32"/>
          <w:szCs w:val="32"/>
          <w:lang w:eastAsia="en-GB"/>
        </w:rPr>
      </w:pPr>
      <w:r>
        <w:rPr>
          <w:rFonts w:ascii="Arial" w:eastAsia="Times New Roman" w:hAnsi="Arial"/>
          <w:b/>
          <w:sz w:val="32"/>
          <w:szCs w:val="32"/>
          <w:lang w:eastAsia="en-GB"/>
        </w:rPr>
        <w:t>R</w:t>
      </w:r>
      <w:r w:rsidRPr="006E3CC7">
        <w:rPr>
          <w:rFonts w:ascii="Arial" w:eastAsia="Times New Roman" w:hAnsi="Arial"/>
          <w:b/>
          <w:sz w:val="32"/>
          <w:szCs w:val="32"/>
          <w:lang w:eastAsia="en-GB"/>
        </w:rPr>
        <w:t>ecord of medicine administered to an individual child</w:t>
      </w:r>
      <w:bookmarkEnd w:id="0"/>
      <w:r>
        <w:rPr>
          <w:rFonts w:ascii="Arial" w:eastAsia="Times New Roman" w:hAnsi="Arial"/>
          <w:b/>
          <w:sz w:val="32"/>
          <w:szCs w:val="32"/>
          <w:lang w:eastAsia="en-GB"/>
        </w:rPr>
        <w:t xml:space="preserve"> on a short term medication.</w:t>
      </w:r>
    </w:p>
    <w:p w:rsidR="0059316F" w:rsidRDefault="0059316F" w:rsidP="0059316F">
      <w:pPr>
        <w:keepNext/>
        <w:spacing w:after="0" w:line="240" w:lineRule="auto"/>
        <w:outlineLvl w:val="0"/>
        <w:rPr>
          <w:rFonts w:ascii="Arial" w:eastAsia="Times New Roman" w:hAnsi="Arial"/>
          <w:b/>
          <w:sz w:val="32"/>
          <w:szCs w:val="32"/>
          <w:lang w:eastAsia="en-GB"/>
        </w:rPr>
      </w:pPr>
    </w:p>
    <w:p w:rsidR="0059316F" w:rsidRDefault="0059316F" w:rsidP="0059316F">
      <w:pPr>
        <w:keepNext/>
        <w:spacing w:after="0" w:line="240" w:lineRule="auto"/>
        <w:jc w:val="center"/>
        <w:outlineLvl w:val="0"/>
        <w:rPr>
          <w:rFonts w:ascii="Arial" w:eastAsia="Times New Roman" w:hAnsi="Arial"/>
          <w:sz w:val="32"/>
          <w:szCs w:val="32"/>
          <w:lang w:eastAsia="en-GB"/>
        </w:rPr>
      </w:pPr>
      <w:r w:rsidRPr="0059316F">
        <w:rPr>
          <w:rFonts w:ascii="Arial" w:eastAsia="Times New Roman" w:hAnsi="Arial"/>
          <w:sz w:val="32"/>
          <w:szCs w:val="32"/>
          <w:lang w:eastAsia="en-GB"/>
        </w:rPr>
        <w:t>Medication should be sent to sc</w:t>
      </w:r>
      <w:r>
        <w:rPr>
          <w:rFonts w:ascii="Arial" w:eastAsia="Times New Roman" w:hAnsi="Arial"/>
          <w:sz w:val="32"/>
          <w:szCs w:val="32"/>
          <w:lang w:eastAsia="en-GB"/>
        </w:rPr>
        <w:t>hool in the original packaging.</w:t>
      </w:r>
    </w:p>
    <w:p w:rsidR="0059316F" w:rsidRPr="0059316F" w:rsidRDefault="0059316F" w:rsidP="0059316F">
      <w:pPr>
        <w:keepNext/>
        <w:spacing w:after="0" w:line="240" w:lineRule="auto"/>
        <w:jc w:val="center"/>
        <w:outlineLvl w:val="0"/>
        <w:rPr>
          <w:rFonts w:ascii="Arial" w:eastAsia="Times New Roman" w:hAnsi="Arial"/>
          <w:sz w:val="32"/>
          <w:szCs w:val="32"/>
          <w:lang w:eastAsia="en-GB"/>
        </w:rPr>
      </w:pPr>
      <w:r w:rsidRPr="0059316F">
        <w:rPr>
          <w:rFonts w:ascii="Arial" w:eastAsia="Times New Roman" w:hAnsi="Arial"/>
          <w:sz w:val="32"/>
          <w:szCs w:val="32"/>
          <w:lang w:eastAsia="en-GB"/>
        </w:rPr>
        <w:t>Ibuprofen cannot be administered in school.</w:t>
      </w:r>
    </w:p>
    <w:p w:rsidR="0059316F" w:rsidRDefault="0059316F" w:rsidP="0059316F">
      <w:pPr>
        <w:keepNext/>
        <w:spacing w:after="0" w:line="240" w:lineRule="auto"/>
        <w:outlineLvl w:val="0"/>
        <w:rPr>
          <w:rFonts w:ascii="Arial" w:eastAsia="Times New Roman" w:hAnsi="Arial"/>
          <w:sz w:val="24"/>
          <w:szCs w:val="20"/>
          <w:lang w:eastAsia="en-GB"/>
        </w:rPr>
      </w:pPr>
      <w:r>
        <w:rPr>
          <w:rFonts w:ascii="Times New Roman" w:eastAsia="Times New Roman" w:hAnsi="Times New Roman"/>
          <w:sz w:val="24"/>
          <w:szCs w:val="20"/>
          <w:lang w:eastAsia="en-GB"/>
        </w:rPr>
        <w:tab/>
      </w:r>
      <w:r>
        <w:rPr>
          <w:rFonts w:ascii="Times New Roman" w:eastAsia="Times New Roman" w:hAnsi="Times New Roman"/>
          <w:sz w:val="24"/>
          <w:szCs w:val="20"/>
          <w:lang w:eastAsia="en-GB"/>
        </w:rPr>
        <w:tab/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099"/>
        <w:gridCol w:w="884"/>
        <w:gridCol w:w="884"/>
        <w:gridCol w:w="884"/>
        <w:gridCol w:w="2492"/>
      </w:tblGrid>
      <w:tr w:rsidR="0059316F" w:rsidTr="00FD240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Name of school/setting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59316F" w:rsidTr="00FD240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Name of child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59316F" w:rsidTr="00FD240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Date medicine provided by parent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695E0D" wp14:editId="734A000C">
                      <wp:simplePos x="0" y="0"/>
                      <wp:positionH relativeFrom="page">
                        <wp:posOffset>537210</wp:posOffset>
                      </wp:positionH>
                      <wp:positionV relativeFrom="paragraph">
                        <wp:posOffset>-12065</wp:posOffset>
                      </wp:positionV>
                      <wp:extent cx="49530" cy="165735"/>
                      <wp:effectExtent l="0" t="0" r="0" b="0"/>
                      <wp:wrapNone/>
                      <wp:docPr id="40" name="Line 22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2" o:spid="_x0000_s1026" style="position:absolute;flip:x;z-index:25165926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3pt,-.95pt" to="46.2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" strokeweight=".5pt">
                      <w10:wrap anchorx="page"/>
                    </v:line>
                  </w:pict>
                </mc:Fallback>
              </mc:AlternateConten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F0B8B4" wp14:editId="45EAC468">
                      <wp:simplePos x="0" y="0"/>
                      <wp:positionH relativeFrom="page">
                        <wp:posOffset>520065</wp:posOffset>
                      </wp:positionH>
                      <wp:positionV relativeFrom="paragraph">
                        <wp:posOffset>-12065</wp:posOffset>
                      </wp:positionV>
                      <wp:extent cx="49530" cy="165735"/>
                      <wp:effectExtent l="0" t="0" r="0" b="0"/>
                      <wp:wrapNone/>
                      <wp:docPr id="39" name="Line 23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3" o:spid="_x0000_s1026" style="position:absolute;flip:x;z-index:25166028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.95pt,-.95pt" to="44.8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" strokeweight=".5pt">
                      <w10:wrap anchorx="page"/>
                    </v:line>
                  </w:pict>
                </mc:Fallback>
              </mc:AlternateConten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59316F" w:rsidTr="00FD240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Group/class/form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59316F" w:rsidTr="00FD240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Quantity received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59316F" w:rsidTr="00FD240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Name and strength of medicine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59316F" w:rsidTr="00FD240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Expiry date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7D9CBA" wp14:editId="1FF26855">
                      <wp:simplePos x="0" y="0"/>
                      <wp:positionH relativeFrom="page">
                        <wp:posOffset>537210</wp:posOffset>
                      </wp:positionH>
                      <wp:positionV relativeFrom="paragraph">
                        <wp:posOffset>-12065</wp:posOffset>
                      </wp:positionV>
                      <wp:extent cx="49530" cy="165735"/>
                      <wp:effectExtent l="0" t="0" r="0" b="0"/>
                      <wp:wrapNone/>
                      <wp:docPr id="38" name="Line 25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5" o:spid="_x0000_s1026" style="position:absolute;flip:x;z-index:25166131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3pt,-.95pt" to="46.2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" strokeweight=".5pt">
                      <w10:wrap anchorx="page"/>
                    </v:line>
                  </w:pict>
                </mc:Fallback>
              </mc:AlternateConten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19959C6" wp14:editId="6315D30D">
                      <wp:simplePos x="0" y="0"/>
                      <wp:positionH relativeFrom="page">
                        <wp:posOffset>520065</wp:posOffset>
                      </wp:positionH>
                      <wp:positionV relativeFrom="paragraph">
                        <wp:posOffset>-12065</wp:posOffset>
                      </wp:positionV>
                      <wp:extent cx="49530" cy="165735"/>
                      <wp:effectExtent l="0" t="0" r="0" b="0"/>
                      <wp:wrapNone/>
                      <wp:docPr id="37" name="Line 26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6" o:spid="_x0000_s1026" style="position:absolute;flip:x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.95pt,-.95pt" to="44.8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" strokeweight=".5pt">
                      <w10:wrap anchorx="page"/>
                    </v:line>
                  </w:pict>
                </mc:Fallback>
              </mc:AlternateConten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59316F" w:rsidTr="00FD240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Quantity returned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59316F" w:rsidTr="00FD240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Dose and frequency of medicine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</w:tbl>
    <w:p w:rsidR="0059316F" w:rsidRDefault="0059316F" w:rsidP="0059316F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en-GB"/>
        </w:rPr>
      </w:pPr>
    </w:p>
    <w:p w:rsidR="0059316F" w:rsidRDefault="0059316F" w:rsidP="0059316F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en-GB"/>
        </w:rPr>
      </w:pPr>
    </w:p>
    <w:p w:rsidR="0059316F" w:rsidRDefault="0059316F" w:rsidP="0059316F">
      <w:pPr>
        <w:tabs>
          <w:tab w:val="left" w:pos="1950"/>
          <w:tab w:val="left" w:leader="underscore" w:pos="5382"/>
        </w:tabs>
        <w:spacing w:after="0" w:line="240" w:lineRule="auto"/>
        <w:rPr>
          <w:rFonts w:ascii="Arial" w:eastAsia="Times New Roman" w:hAnsi="Arial" w:cs="Arial"/>
          <w:sz w:val="24"/>
          <w:szCs w:val="20"/>
          <w:lang w:eastAsia="en-GB"/>
        </w:rPr>
      </w:pPr>
      <w:r>
        <w:rPr>
          <w:rFonts w:ascii="Arial" w:eastAsia="Times New Roman" w:hAnsi="Arial" w:cs="Arial"/>
          <w:sz w:val="24"/>
          <w:szCs w:val="20"/>
          <w:lang w:eastAsia="en-GB"/>
        </w:rPr>
        <w:t>Staff signature</w:t>
      </w:r>
      <w:r>
        <w:rPr>
          <w:rFonts w:ascii="Arial" w:eastAsia="Times New Roman" w:hAnsi="Arial" w:cs="Arial"/>
          <w:sz w:val="24"/>
          <w:szCs w:val="20"/>
          <w:lang w:eastAsia="en-GB"/>
        </w:rPr>
        <w:tab/>
      </w:r>
      <w:r>
        <w:rPr>
          <w:rFonts w:ascii="Arial" w:eastAsia="Times New Roman" w:hAnsi="Arial" w:cs="Arial"/>
          <w:sz w:val="24"/>
          <w:szCs w:val="20"/>
          <w:lang w:eastAsia="en-GB"/>
        </w:rPr>
        <w:tab/>
      </w:r>
    </w:p>
    <w:p w:rsidR="0059316F" w:rsidRDefault="0059316F" w:rsidP="0059316F">
      <w:pPr>
        <w:tabs>
          <w:tab w:val="left" w:pos="3978"/>
          <w:tab w:val="left" w:pos="4680"/>
          <w:tab w:val="left" w:pos="5382"/>
        </w:tabs>
        <w:spacing w:after="0" w:line="240" w:lineRule="auto"/>
        <w:rPr>
          <w:rFonts w:ascii="Arial" w:eastAsia="Times New Roman" w:hAnsi="Arial" w:cs="Arial"/>
          <w:sz w:val="24"/>
          <w:szCs w:val="20"/>
          <w:lang w:eastAsia="en-GB"/>
        </w:rPr>
      </w:pPr>
    </w:p>
    <w:p w:rsidR="0059316F" w:rsidRDefault="0059316F" w:rsidP="0059316F">
      <w:pPr>
        <w:tabs>
          <w:tab w:val="left" w:pos="1950"/>
          <w:tab w:val="left" w:leader="underscore" w:pos="5382"/>
        </w:tabs>
        <w:spacing w:after="0" w:line="240" w:lineRule="auto"/>
        <w:rPr>
          <w:rFonts w:ascii="Arial" w:eastAsia="Times New Roman" w:hAnsi="Arial" w:cs="Arial"/>
          <w:sz w:val="24"/>
          <w:szCs w:val="20"/>
          <w:lang w:eastAsia="en-GB"/>
        </w:rPr>
      </w:pPr>
      <w:r>
        <w:rPr>
          <w:rFonts w:ascii="Arial" w:eastAsia="Times New Roman" w:hAnsi="Arial" w:cs="Arial"/>
          <w:sz w:val="24"/>
          <w:szCs w:val="20"/>
          <w:lang w:eastAsia="en-GB"/>
        </w:rPr>
        <w:t>Signature of parent</w:t>
      </w:r>
      <w:r>
        <w:rPr>
          <w:rFonts w:ascii="Arial" w:eastAsia="Times New Roman" w:hAnsi="Arial" w:cs="Arial"/>
          <w:sz w:val="24"/>
          <w:szCs w:val="20"/>
          <w:lang w:eastAsia="en-GB"/>
        </w:rPr>
        <w:tab/>
      </w:r>
      <w:r>
        <w:rPr>
          <w:rFonts w:ascii="Arial" w:eastAsia="Times New Roman" w:hAnsi="Arial" w:cs="Arial"/>
          <w:sz w:val="24"/>
          <w:szCs w:val="20"/>
          <w:lang w:eastAsia="en-GB"/>
        </w:rPr>
        <w:tab/>
      </w:r>
    </w:p>
    <w:p w:rsidR="0059316F" w:rsidRDefault="0059316F" w:rsidP="0059316F">
      <w:pPr>
        <w:tabs>
          <w:tab w:val="left" w:pos="1950"/>
          <w:tab w:val="left" w:leader="underscore" w:pos="5382"/>
        </w:tabs>
        <w:spacing w:after="0" w:line="240" w:lineRule="auto"/>
        <w:rPr>
          <w:rFonts w:ascii="Arial" w:eastAsia="Times New Roman" w:hAnsi="Arial" w:cs="Arial"/>
          <w:sz w:val="24"/>
          <w:szCs w:val="20"/>
          <w:lang w:eastAsia="en-GB"/>
        </w:rPr>
      </w:pPr>
    </w:p>
    <w:p w:rsidR="0059316F" w:rsidRDefault="0059316F" w:rsidP="0059316F">
      <w:pPr>
        <w:tabs>
          <w:tab w:val="left" w:pos="1950"/>
          <w:tab w:val="left" w:leader="underscore" w:pos="5382"/>
        </w:tabs>
        <w:spacing w:after="0" w:line="240" w:lineRule="auto"/>
        <w:rPr>
          <w:rFonts w:ascii="Arial" w:eastAsia="Times New Roman" w:hAnsi="Arial" w:cs="Arial"/>
          <w:sz w:val="24"/>
          <w:szCs w:val="20"/>
          <w:lang w:eastAsia="en-GB"/>
        </w:rPr>
      </w:pPr>
    </w:p>
    <w:p w:rsidR="0059316F" w:rsidRDefault="0059316F" w:rsidP="0059316F">
      <w:pPr>
        <w:tabs>
          <w:tab w:val="left" w:pos="1950"/>
          <w:tab w:val="left" w:leader="underscore" w:pos="5382"/>
        </w:tabs>
        <w:spacing w:after="0" w:line="240" w:lineRule="auto"/>
        <w:rPr>
          <w:rFonts w:ascii="Arial" w:eastAsia="Times New Roman" w:hAnsi="Arial" w:cs="Arial"/>
          <w:sz w:val="24"/>
          <w:szCs w:val="20"/>
          <w:lang w:eastAsia="en-GB"/>
        </w:rPr>
      </w:pPr>
    </w:p>
    <w:tbl>
      <w:tblPr>
        <w:tblW w:w="9244" w:type="dxa"/>
        <w:tblLayout w:type="fixed"/>
        <w:tblLook w:val="01E0" w:firstRow="1" w:lastRow="1" w:firstColumn="1" w:lastColumn="1" w:noHBand="0" w:noVBand="0"/>
      </w:tblPr>
      <w:tblGrid>
        <w:gridCol w:w="2824"/>
        <w:gridCol w:w="706"/>
        <w:gridCol w:w="644"/>
        <w:gridCol w:w="786"/>
        <w:gridCol w:w="708"/>
        <w:gridCol w:w="644"/>
        <w:gridCol w:w="792"/>
        <w:gridCol w:w="708"/>
        <w:gridCol w:w="645"/>
        <w:gridCol w:w="787"/>
      </w:tblGrid>
      <w:tr w:rsidR="0059316F" w:rsidTr="00FD2407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Date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70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00DE4EF" wp14:editId="40149032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36" name="Line 183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83" o:spid="_x0000_s1026" style="position:absolute;flip:x;z-index:2516725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65pt,0" to="68.5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" strokeweight=".5pt">
                      <w10:wrap anchorx="page"/>
                    </v:line>
                  </w:pict>
                </mc:Fallback>
              </mc:AlternateContent>
            </w: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FECB32A" wp14:editId="66A24CC3">
                      <wp:simplePos x="0" y="0"/>
                      <wp:positionH relativeFrom="page">
                        <wp:posOffset>405765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35" name="Line 182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82" o:spid="_x0000_s1026" style="position:absolute;flip:x;z-index:2516715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95pt,0" to="35.8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" strokeweight=".5pt">
                      <w10:wrap anchorx="page"/>
                    </v:line>
                  </w:pict>
                </mc:Fallback>
              </mc:AlternateConten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13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70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B67D470" wp14:editId="594DD9B4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34" name="Line 40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0" o:spid="_x0000_s1026" style="position:absolute;flip:x;z-index:25166438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65pt,0" to="68.5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" strokeweight=".5pt">
                      <w10:wrap anchorx="page"/>
                    </v:line>
                  </w:pict>
                </mc:Fallback>
              </mc:AlternateContent>
            </w: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AA5A28A" wp14:editId="5F593AEF">
                      <wp:simplePos x="0" y="0"/>
                      <wp:positionH relativeFrom="page">
                        <wp:posOffset>407035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33" name="Line 39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9" o:spid="_x0000_s1026" style="position:absolute;flip:x;z-index:25166336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05pt,0" to="35.9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" strokeweight=".5pt">
                      <w10:wrap anchorx="page"/>
                    </v:line>
                  </w:pict>
                </mc:Fallback>
              </mc:AlternateConten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13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70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36C281" wp14:editId="38D0CD58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32" name="Line 43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3" o:spid="_x0000_s1026" style="position:absolute;flip:x;z-index:25166643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65pt,0" to="68.5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" strokeweight=".5pt">
                      <w10:wrap anchorx="page"/>
                    </v:line>
                  </w:pict>
                </mc:Fallback>
              </mc:AlternateContent>
            </w: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6273D3" wp14:editId="05022ABD">
                      <wp:simplePos x="0" y="0"/>
                      <wp:positionH relativeFrom="page">
                        <wp:posOffset>407035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31" name="Line 42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2" o:spid="_x0000_s1026" style="position:absolute;flip:x;z-index:2516654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05pt,0" to="35.9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" strokeweight=".5pt">
                      <w10:wrap anchorx="page"/>
                    </v:line>
                  </w:pict>
                </mc:Fallback>
              </mc:AlternateConten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13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59316F" w:rsidTr="00FD2407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Time given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59316F" w:rsidTr="00FD2407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Dose given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59316F" w:rsidTr="00FD2407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Name of member of staff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59316F" w:rsidTr="00FD2407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Staff initials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59316F" w:rsidTr="00FD24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0"/>
                <w:lang w:eastAsia="en-GB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0"/>
                <w:lang w:eastAsia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0"/>
                <w:lang w:eastAsia="en-GB"/>
              </w:rPr>
            </w:pPr>
          </w:p>
        </w:tc>
      </w:tr>
      <w:tr w:rsidR="0059316F" w:rsidTr="00FD2407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Date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70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F2E5A45" wp14:editId="7049D916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30" name="Line 185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85" o:spid="_x0000_s1026" style="position:absolute;flip:x;z-index:25167462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65pt,0" to="68.5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" strokeweight=".5pt">
                      <w10:wrap anchorx="page"/>
                    </v:line>
                  </w:pict>
                </mc:Fallback>
              </mc:AlternateContent>
            </w: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C1A20E5" wp14:editId="716CCD6D">
                      <wp:simplePos x="0" y="0"/>
                      <wp:positionH relativeFrom="page">
                        <wp:posOffset>405765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3" name="Line 184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84" o:spid="_x0000_s1026" style="position:absolute;flip:x;z-index:25167360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95pt,0" to="35.8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" strokeweight=".5pt">
                      <w10:wrap anchorx="page"/>
                    </v:line>
                  </w:pict>
                </mc:Fallback>
              </mc:AlternateConten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13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70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611BF70" wp14:editId="21EA1ACF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6" name="Line 60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0" o:spid="_x0000_s1026" style="position:absolute;flip:x;z-index:25166745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65pt,0" to="68.5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" strokeweight=".5pt">
                      <w10:wrap anchorx="page"/>
                    </v:line>
                  </w:pict>
                </mc:Fallback>
              </mc:AlternateContent>
            </w: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D133910" wp14:editId="5580E7B0">
                      <wp:simplePos x="0" y="0"/>
                      <wp:positionH relativeFrom="page">
                        <wp:posOffset>407035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10" name="Line 61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1" o:spid="_x0000_s1026" style="position:absolute;flip:x;z-index:25166848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05pt,0" to="35.9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" strokeweight=".5pt">
                      <w10:wrap anchorx="page"/>
                    </v:line>
                  </w:pict>
                </mc:Fallback>
              </mc:AlternateConten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13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70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D4532B6" wp14:editId="72B75FE8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11" name="Line 64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4" o:spid="_x0000_s1026" style="position:absolute;flip:x;z-index:25167052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65pt,0" to="68.5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" strokeweight=".5pt">
                      <w10:wrap anchorx="page"/>
                    </v:line>
                  </w:pict>
                </mc:Fallback>
              </mc:AlternateContent>
            </w: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FE747C8" wp14:editId="66B9B146">
                      <wp:simplePos x="0" y="0"/>
                      <wp:positionH relativeFrom="page">
                        <wp:posOffset>407035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25" name="Line 63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3" o:spid="_x0000_s1026" style="position:absolute;flip:x;z-index:25166950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05pt,0" to="35.9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" strokeweight=".5pt">
                      <w10:wrap anchorx="page"/>
                    </v:line>
                  </w:pict>
                </mc:Fallback>
              </mc:AlternateConten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13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59316F" w:rsidTr="00FD2407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Time given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59316F" w:rsidTr="00FD2407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Dose given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59316F" w:rsidTr="00FD2407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Name of member of staff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59316F" w:rsidRDefault="0059316F" w:rsidP="00FD2407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</w:tbl>
    <w:p w:rsidR="002D43A0" w:rsidRDefault="00E903ED"/>
    <w:p w:rsidR="00E903ED" w:rsidRDefault="00E903ED"/>
    <w:p w:rsidR="00E903ED" w:rsidRDefault="00E903ED"/>
    <w:tbl>
      <w:tblPr>
        <w:tblW w:w="9244" w:type="dxa"/>
        <w:tblLayout w:type="fixed"/>
        <w:tblLook w:val="01E0" w:firstRow="1" w:lastRow="1" w:firstColumn="1" w:lastColumn="1" w:noHBand="0" w:noVBand="0"/>
      </w:tblPr>
      <w:tblGrid>
        <w:gridCol w:w="2824"/>
        <w:gridCol w:w="706"/>
        <w:gridCol w:w="644"/>
        <w:gridCol w:w="786"/>
        <w:gridCol w:w="708"/>
        <w:gridCol w:w="644"/>
        <w:gridCol w:w="792"/>
        <w:gridCol w:w="708"/>
        <w:gridCol w:w="645"/>
        <w:gridCol w:w="787"/>
      </w:tblGrid>
      <w:tr w:rsidR="00E903ED" w:rsidTr="00F410BC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Date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70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A0122E1" wp14:editId="48A3FDDC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2" name="Line 183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83" o:spid="_x0000_s1026" style="position:absolute;flip:x;z-index:25168691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65pt,0" to="68.5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" strokeweight=".5pt">
                      <w10:wrap anchorx="page"/>
                    </v:line>
                  </w:pict>
                </mc:Fallback>
              </mc:AlternateContent>
            </w: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64EBEE2" wp14:editId="25FDB567">
                      <wp:simplePos x="0" y="0"/>
                      <wp:positionH relativeFrom="page">
                        <wp:posOffset>405765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4" name="Line 182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82" o:spid="_x0000_s1026" style="position:absolute;flip:x;z-index:25168588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95pt,0" to="35.8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" strokeweight=".5pt">
                      <w10:wrap anchorx="page"/>
                    </v:line>
                  </w:pict>
                </mc:Fallback>
              </mc:AlternateConten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13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70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124E6F8" wp14:editId="4FBD748F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5" name="Line 40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0" o:spid="_x0000_s1026" style="position:absolute;flip:x;z-index:25167872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65pt,0" to="68.5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" strokeweight=".5pt">
                      <w10:wrap anchorx="page"/>
                    </v:line>
                  </w:pict>
                </mc:Fallback>
              </mc:AlternateContent>
            </w: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22D8231" wp14:editId="16E86F64">
                      <wp:simplePos x="0" y="0"/>
                      <wp:positionH relativeFrom="page">
                        <wp:posOffset>407035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7" name="Line 39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9" o:spid="_x0000_s1026" style="position:absolute;flip:x;z-index:25167769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05pt,0" to="35.9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" strokeweight=".5pt">
                      <w10:wrap anchorx="page"/>
                    </v:line>
                  </w:pict>
                </mc:Fallback>
              </mc:AlternateConten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13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70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E05FDC8" wp14:editId="76E5D32B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8" name="Line 43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3" o:spid="_x0000_s1026" style="position:absolute;flip:x;z-index:25168076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65pt,0" to="68.5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" strokeweight=".5pt">
                      <w10:wrap anchorx="page"/>
                    </v:line>
                  </w:pict>
                </mc:Fallback>
              </mc:AlternateContent>
            </w: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9E32004" wp14:editId="49501BFC">
                      <wp:simplePos x="0" y="0"/>
                      <wp:positionH relativeFrom="page">
                        <wp:posOffset>407035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9" name="Line 42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2" o:spid="_x0000_s1026" style="position:absolute;flip:x;z-index:25167974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05pt,0" to="35.9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" strokeweight=".5pt">
                      <w10:wrap anchorx="page"/>
                    </v:line>
                  </w:pict>
                </mc:Fallback>
              </mc:AlternateConten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13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E903ED" w:rsidTr="00F410BC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Time given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E903ED" w:rsidTr="00F410BC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Dose given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E903ED" w:rsidTr="00F410BC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Name of member of staff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E903ED" w:rsidTr="00F410BC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Staff initials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E903ED" w:rsidTr="00F410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0"/>
                <w:lang w:eastAsia="en-GB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0"/>
                <w:lang w:eastAsia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0"/>
                <w:lang w:eastAsia="en-GB"/>
              </w:rPr>
            </w:pPr>
          </w:p>
        </w:tc>
      </w:tr>
      <w:tr w:rsidR="00E903ED" w:rsidTr="00F410BC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Date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70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14E66EB" wp14:editId="57CF0D14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12" name="Line 185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85" o:spid="_x0000_s1026" style="position:absolute;flip:x;z-index:25168896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65pt,0" to="68.5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" strokeweight=".5pt">
                      <w10:wrap anchorx="page"/>
                    </v:line>
                  </w:pict>
                </mc:Fallback>
              </mc:AlternateContent>
            </w: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D358B96" wp14:editId="4A38D2BB">
                      <wp:simplePos x="0" y="0"/>
                      <wp:positionH relativeFrom="page">
                        <wp:posOffset>405765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13" name="Line 184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84" o:spid="_x0000_s1026" style="position:absolute;flip:x;z-index:2516879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95pt,0" to="35.8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" strokeweight=".5pt">
                      <w10:wrap anchorx="page"/>
                    </v:line>
                  </w:pict>
                </mc:Fallback>
              </mc:AlternateConten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13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70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0F93697" wp14:editId="73AFEC7C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14" name="Line 60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0" o:spid="_x0000_s1026" style="position:absolute;flip:x;z-index:25168179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65pt,0" to="68.5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" strokeweight=".5pt">
                      <w10:wrap anchorx="page"/>
                    </v:line>
                  </w:pict>
                </mc:Fallback>
              </mc:AlternateContent>
            </w: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F1042A4" wp14:editId="6DD95AAD">
                      <wp:simplePos x="0" y="0"/>
                      <wp:positionH relativeFrom="page">
                        <wp:posOffset>407035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15" name="Line 61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1" o:spid="_x0000_s1026" style="position:absolute;flip:x;z-index:25168281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05pt,0" to="35.9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" strokeweight=".5pt">
                      <w10:wrap anchorx="page"/>
                    </v:line>
                  </w:pict>
                </mc:Fallback>
              </mc:AlternateConten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13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70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6789B87" wp14:editId="1BF36D7A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16" name="Line 64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4" o:spid="_x0000_s1026" style="position:absolute;flip:x;z-index:25168486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65pt,0" to="68.5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" strokeweight=".5pt">
                      <w10:wrap anchorx="page"/>
                    </v:line>
                  </w:pict>
                </mc:Fallback>
              </mc:AlternateContent>
            </w: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4BB9638" wp14:editId="0B7EC554">
                      <wp:simplePos x="0" y="0"/>
                      <wp:positionH relativeFrom="page">
                        <wp:posOffset>407035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17" name="Line 63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3" o:spid="_x0000_s1026" style="position:absolute;flip:x;z-index:2516838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05pt,0" to="35.9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" strokeweight=".5pt">
                      <w10:wrap anchorx="page"/>
                    </v:line>
                  </w:pict>
                </mc:Fallback>
              </mc:AlternateConten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13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E903ED" w:rsidTr="00F410BC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Time given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E903ED" w:rsidTr="00F410BC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Dose given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E903ED" w:rsidTr="00F410BC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Name of member of staff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</w:tbl>
    <w:p w:rsidR="00E903ED" w:rsidRDefault="00E903ED" w:rsidP="00E903ED"/>
    <w:tbl>
      <w:tblPr>
        <w:tblW w:w="9244" w:type="dxa"/>
        <w:tblLayout w:type="fixed"/>
        <w:tblLook w:val="01E0" w:firstRow="1" w:lastRow="1" w:firstColumn="1" w:lastColumn="1" w:noHBand="0" w:noVBand="0"/>
      </w:tblPr>
      <w:tblGrid>
        <w:gridCol w:w="2824"/>
        <w:gridCol w:w="706"/>
        <w:gridCol w:w="644"/>
        <w:gridCol w:w="786"/>
        <w:gridCol w:w="708"/>
        <w:gridCol w:w="644"/>
        <w:gridCol w:w="792"/>
        <w:gridCol w:w="708"/>
        <w:gridCol w:w="645"/>
        <w:gridCol w:w="787"/>
      </w:tblGrid>
      <w:tr w:rsidR="00E903ED" w:rsidTr="00F410BC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Date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70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A0122E1" wp14:editId="48A3FDDC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18" name="Line 183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83" o:spid="_x0000_s1026" style="position:absolute;flip:x;z-index:25170022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65pt,0" to="68.5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" strokeweight=".5pt">
                      <w10:wrap anchorx="page"/>
                    </v:line>
                  </w:pict>
                </mc:Fallback>
              </mc:AlternateContent>
            </w: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64EBEE2" wp14:editId="25FDB567">
                      <wp:simplePos x="0" y="0"/>
                      <wp:positionH relativeFrom="page">
                        <wp:posOffset>405765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19" name="Line 182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82" o:spid="_x0000_s1026" style="position:absolute;flip:x;z-index:25169920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95pt,0" to="35.8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" strokeweight=".5pt">
                      <w10:wrap anchorx="page"/>
                    </v:line>
                  </w:pict>
                </mc:Fallback>
              </mc:AlternateConten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13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70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124E6F8" wp14:editId="4FBD748F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20" name="Line 40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0" o:spid="_x0000_s1026" style="position:absolute;flip:x;z-index:25169203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65pt,0" to="68.5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" strokeweight=".5pt">
                      <w10:wrap anchorx="page"/>
                    </v:line>
                  </w:pict>
                </mc:Fallback>
              </mc:AlternateContent>
            </w: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22D8231" wp14:editId="16E86F64">
                      <wp:simplePos x="0" y="0"/>
                      <wp:positionH relativeFrom="page">
                        <wp:posOffset>407035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21" name="Line 39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9" o:spid="_x0000_s1026" style="position:absolute;flip:x;z-index:2516910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05pt,0" to="35.9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" strokeweight=".5pt">
                      <w10:wrap anchorx="page"/>
                    </v:line>
                  </w:pict>
                </mc:Fallback>
              </mc:AlternateConten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13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70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E05FDC8" wp14:editId="76E5D32B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22" name="Line 43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3" o:spid="_x0000_s1026" style="position:absolute;flip:x;z-index:25169408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65pt,0" to="68.5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" strokeweight=".5pt">
                      <w10:wrap anchorx="page"/>
                    </v:line>
                  </w:pict>
                </mc:Fallback>
              </mc:AlternateContent>
            </w: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9E32004" wp14:editId="49501BFC">
                      <wp:simplePos x="0" y="0"/>
                      <wp:positionH relativeFrom="page">
                        <wp:posOffset>407035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23" name="Line 42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2" o:spid="_x0000_s1026" style="position:absolute;flip:x;z-index:25169305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05pt,0" to="35.9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" strokeweight=".5pt">
                      <w10:wrap anchorx="page"/>
                    </v:line>
                  </w:pict>
                </mc:Fallback>
              </mc:AlternateConten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13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E903ED" w:rsidTr="00F410BC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Time given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E903ED" w:rsidTr="00F410BC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Dose given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E903ED" w:rsidTr="00F410BC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Name of member of staff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E903ED" w:rsidTr="00F410BC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Staff initials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E903ED" w:rsidTr="00F410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0"/>
                <w:lang w:eastAsia="en-GB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0"/>
                <w:lang w:eastAsia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0"/>
                <w:lang w:eastAsia="en-GB"/>
              </w:rPr>
            </w:pPr>
          </w:p>
        </w:tc>
      </w:tr>
      <w:tr w:rsidR="00E903ED" w:rsidTr="00F410BC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Date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70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14E66EB" wp14:editId="57CF0D14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24" name="Line 185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85" o:spid="_x0000_s1026" style="position:absolute;flip:x;z-index:25170227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65pt,0" to="68.5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" strokeweight=".5pt">
                      <w10:wrap anchorx="page"/>
                    </v:line>
                  </w:pict>
                </mc:Fallback>
              </mc:AlternateContent>
            </w: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D358B96" wp14:editId="4A38D2BB">
                      <wp:simplePos x="0" y="0"/>
                      <wp:positionH relativeFrom="page">
                        <wp:posOffset>405765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26" name="Line 184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84" o:spid="_x0000_s1026" style="position:absolute;flip:x;z-index:25170124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95pt,0" to="35.8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" strokeweight=".5pt">
                      <w10:wrap anchorx="page"/>
                    </v:line>
                  </w:pict>
                </mc:Fallback>
              </mc:AlternateConten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13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70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0F93697" wp14:editId="73AFEC7C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27" name="Line 60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0" o:spid="_x0000_s1026" style="position:absolute;flip:x;z-index:25169510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65pt,0" to="68.5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" strokeweight=".5pt">
                      <w10:wrap anchorx="page"/>
                    </v:line>
                  </w:pict>
                </mc:Fallback>
              </mc:AlternateContent>
            </w: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F1042A4" wp14:editId="6DD95AAD">
                      <wp:simplePos x="0" y="0"/>
                      <wp:positionH relativeFrom="page">
                        <wp:posOffset>407035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28" name="Line 61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1" o:spid="_x0000_s1026" style="position:absolute;flip:x;z-index:25169612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05pt,0" to="35.9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" strokeweight=".5pt">
                      <w10:wrap anchorx="page"/>
                    </v:line>
                  </w:pict>
                </mc:Fallback>
              </mc:AlternateConten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13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70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6789B87" wp14:editId="1BF36D7A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29" name="Line 64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4" o:spid="_x0000_s1026" style="position:absolute;flip:x;z-index:2516981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65pt,0" to="68.5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" strokeweight=".5pt">
                      <w10:wrap anchorx="page"/>
                    </v:line>
                  </w:pict>
                </mc:Fallback>
              </mc:AlternateContent>
            </w: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4BB9638" wp14:editId="0B7EC554">
                      <wp:simplePos x="0" y="0"/>
                      <wp:positionH relativeFrom="page">
                        <wp:posOffset>407035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41" name="Line 63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3" o:spid="_x0000_s1026" style="position:absolute;flip:x;z-index:2516971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05pt,0" to="35.9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" strokeweight=".5pt">
                      <w10:wrap anchorx="page"/>
                    </v:line>
                  </w:pict>
                </mc:Fallback>
              </mc:AlternateConten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13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E903ED" w:rsidTr="00F410BC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Time given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E903ED" w:rsidTr="00F410BC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Dose given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E903ED" w:rsidTr="00F410BC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Name of member of staff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</w:tbl>
    <w:p w:rsidR="00E903ED" w:rsidRDefault="00E903ED" w:rsidP="00E903ED"/>
    <w:tbl>
      <w:tblPr>
        <w:tblW w:w="9244" w:type="dxa"/>
        <w:tblLayout w:type="fixed"/>
        <w:tblLook w:val="01E0" w:firstRow="1" w:lastRow="1" w:firstColumn="1" w:lastColumn="1" w:noHBand="0" w:noVBand="0"/>
      </w:tblPr>
      <w:tblGrid>
        <w:gridCol w:w="2824"/>
        <w:gridCol w:w="706"/>
        <w:gridCol w:w="644"/>
        <w:gridCol w:w="786"/>
        <w:gridCol w:w="708"/>
        <w:gridCol w:w="644"/>
        <w:gridCol w:w="792"/>
        <w:gridCol w:w="708"/>
        <w:gridCol w:w="645"/>
        <w:gridCol w:w="787"/>
      </w:tblGrid>
      <w:tr w:rsidR="00E903ED" w:rsidTr="00F410BC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Date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70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FD7CF04" wp14:editId="052DA506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42" name="Line 183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83" o:spid="_x0000_s1026" style="position:absolute;flip:x;z-index:2517135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65pt,0" to="68.5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" strokeweight=".5pt">
                      <w10:wrap anchorx="page"/>
                    </v:line>
                  </w:pict>
                </mc:Fallback>
              </mc:AlternateContent>
            </w: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3207F1E" wp14:editId="50B9749E">
                      <wp:simplePos x="0" y="0"/>
                      <wp:positionH relativeFrom="page">
                        <wp:posOffset>405765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43" name="Line 182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82" o:spid="_x0000_s1026" style="position:absolute;flip:x;z-index:25171251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95pt,0" to="35.8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" strokeweight=".5pt">
                      <w10:wrap anchorx="page"/>
                    </v:line>
                  </w:pict>
                </mc:Fallback>
              </mc:AlternateConten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13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70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5BBBF9D" wp14:editId="3EB2F1A8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44" name="Line 40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0" o:spid="_x0000_s1026" style="position:absolute;flip:x;z-index:25170534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65pt,0" to="68.5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" strokeweight=".5pt">
                      <w10:wrap anchorx="page"/>
                    </v:line>
                  </w:pict>
                </mc:Fallback>
              </mc:AlternateContent>
            </w: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1ED8B2D" wp14:editId="410132B0">
                      <wp:simplePos x="0" y="0"/>
                      <wp:positionH relativeFrom="page">
                        <wp:posOffset>407035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45" name="Line 39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9" o:spid="_x0000_s1026" style="position:absolute;flip:x;z-index:25170432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05pt,0" to="35.9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" strokeweight=".5pt">
                      <w10:wrap anchorx="page"/>
                    </v:line>
                  </w:pict>
                </mc:Fallback>
              </mc:AlternateConten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13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70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6024ECB" wp14:editId="0195BF2E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46" name="Line 43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3" o:spid="_x0000_s1026" style="position:absolute;flip:x;z-index:25170739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65pt,0" to="68.5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" strokeweight=".5pt">
                      <w10:wrap anchorx="page"/>
                    </v:line>
                  </w:pict>
                </mc:Fallback>
              </mc:AlternateContent>
            </w:r>
            <w:r>
              <w:rPr>
                <w:rFonts w:ascii="Arial" w:eastAsia="Times New Roman" w:hAnsi="Arial"/>
                <w:noProof/>
                <w:sz w:val="24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8D3FDBB" wp14:editId="27B9EDB7">
                      <wp:simplePos x="0" y="0"/>
                      <wp:positionH relativeFrom="page">
                        <wp:posOffset>407035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47" name="Line 42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2" o:spid="_x0000_s1026" style="position:absolute;flip:x;z-index:25170636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05pt,0" to="35.9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" strokeweight=".5pt">
                      <w10:wrap anchorx="page"/>
                    </v:line>
                  </w:pict>
                </mc:Fallback>
              </mc:AlternateConten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ind w:left="113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E903ED" w:rsidTr="00F410BC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Time given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E903ED" w:rsidTr="00F410BC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Dose given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E903ED" w:rsidTr="00F410BC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Name of member of staff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E903ED" w:rsidTr="00F410BC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Staff initials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</w:tr>
      <w:tr w:rsidR="00E903ED" w:rsidTr="00F410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0"/>
                <w:lang w:eastAsia="en-GB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0"/>
                <w:lang w:eastAsia="en-GB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903ED" w:rsidRDefault="00E903ED" w:rsidP="00F410BC">
            <w:pPr>
              <w:tabs>
                <w:tab w:val="left" w:pos="3978"/>
                <w:tab w:val="left" w:pos="4680"/>
                <w:tab w:val="left" w:pos="5382"/>
              </w:tabs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0"/>
                <w:lang w:eastAsia="en-GB"/>
              </w:rPr>
            </w:pPr>
          </w:p>
        </w:tc>
      </w:tr>
    </w:tbl>
    <w:p w:rsidR="00E903ED" w:rsidRDefault="00E903ED">
      <w:bookmarkStart w:id="1" w:name="_GoBack"/>
      <w:bookmarkEnd w:id="1"/>
    </w:p>
    <w:sectPr w:rsidR="00E903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3ED" w:rsidRDefault="00E903ED" w:rsidP="00E903ED">
      <w:pPr>
        <w:spacing w:after="0" w:line="240" w:lineRule="auto"/>
      </w:pPr>
      <w:r>
        <w:separator/>
      </w:r>
    </w:p>
  </w:endnote>
  <w:endnote w:type="continuationSeparator" w:id="0">
    <w:p w:rsidR="00E903ED" w:rsidRDefault="00E903ED" w:rsidP="00E90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3ED" w:rsidRDefault="00E903ED" w:rsidP="00E903ED">
      <w:pPr>
        <w:spacing w:after="0" w:line="240" w:lineRule="auto"/>
      </w:pPr>
      <w:r>
        <w:separator/>
      </w:r>
    </w:p>
  </w:footnote>
  <w:footnote w:type="continuationSeparator" w:id="0">
    <w:p w:rsidR="00E903ED" w:rsidRDefault="00E903ED" w:rsidP="00E903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6F"/>
    <w:rsid w:val="00296362"/>
    <w:rsid w:val="00540033"/>
    <w:rsid w:val="0059316F"/>
    <w:rsid w:val="00E9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16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03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3E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903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3E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16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03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3E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903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3E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FA84353B</Template>
  <TotalTime>7</TotalTime>
  <Pages>2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2022-07-05T08:15:00Z</dcterms:created>
  <dcterms:modified xsi:type="dcterms:W3CDTF">2022-07-06T13:36:00Z</dcterms:modified>
</cp:coreProperties>
</file>