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D22" w:rsidRDefault="00324D22"/>
    <w:p w:rsidR="00B3071F" w:rsidRDefault="00C45C62" w:rsidP="00B3071F">
      <w:pPr>
        <w:jc w:val="right"/>
      </w:pPr>
      <w:r>
        <w:t>11th</w:t>
      </w:r>
      <w:r w:rsidR="00B3071F">
        <w:t xml:space="preserve"> Ju</w:t>
      </w:r>
      <w:r>
        <w:t>ly</w:t>
      </w:r>
      <w:r w:rsidR="00B3071F">
        <w:t xml:space="preserve"> 2016</w:t>
      </w:r>
    </w:p>
    <w:p w:rsidR="00B3071F" w:rsidRDefault="00B3071F" w:rsidP="00B3071F">
      <w:pPr>
        <w:jc w:val="right"/>
      </w:pPr>
    </w:p>
    <w:p w:rsidR="00B3071F" w:rsidRDefault="00B3071F" w:rsidP="00B3071F">
      <w:r>
        <w:t>Dear Parents/Carers</w:t>
      </w:r>
    </w:p>
    <w:p w:rsidR="00B3071F" w:rsidRDefault="00B3071F" w:rsidP="00B3071F"/>
    <w:p w:rsidR="00B3071F" w:rsidRDefault="00C45C62" w:rsidP="00B3071F">
      <w:r>
        <w:t>Thank you to everyone who came and supported us at Sports Day last week. The children had a great day and hopefully the parents did too!</w:t>
      </w:r>
    </w:p>
    <w:p w:rsidR="00B3071F" w:rsidRDefault="00B3071F" w:rsidP="00B3071F"/>
    <w:p w:rsidR="00B3071F" w:rsidRDefault="00B3071F" w:rsidP="00B3071F">
      <w:pPr>
        <w:rPr>
          <w:b/>
          <w:u w:val="single"/>
        </w:rPr>
      </w:pPr>
      <w:r w:rsidRPr="00B3071F">
        <w:rPr>
          <w:b/>
          <w:u w:val="single"/>
        </w:rPr>
        <w:t>Staffing</w:t>
      </w:r>
    </w:p>
    <w:p w:rsidR="00B3071F" w:rsidRDefault="00C45C62" w:rsidP="00B3071F">
      <w:r>
        <w:t xml:space="preserve">Mr </w:t>
      </w:r>
      <w:proofErr w:type="spellStart"/>
      <w:r>
        <w:t>McAteer</w:t>
      </w:r>
      <w:proofErr w:type="spellEnd"/>
      <w:r>
        <w:t xml:space="preserve"> is leaving us to teach in </w:t>
      </w:r>
      <w:proofErr w:type="spellStart"/>
      <w:r>
        <w:t>Foxfield</w:t>
      </w:r>
      <w:proofErr w:type="spellEnd"/>
      <w:r>
        <w:t xml:space="preserve"> with children who have severe learning difficulties. We will miss him greatly and thank him for all the work he has done at </w:t>
      </w:r>
      <w:proofErr w:type="spellStart"/>
      <w:r>
        <w:t>Orrets</w:t>
      </w:r>
      <w:proofErr w:type="spellEnd"/>
      <w:r>
        <w:t xml:space="preserve"> Meadow over the last two years. Mr Hayes and Miss Wallace are both going on to become teachers after spending a year at </w:t>
      </w:r>
      <w:proofErr w:type="spellStart"/>
      <w:r>
        <w:t>Orrets</w:t>
      </w:r>
      <w:proofErr w:type="spellEnd"/>
      <w:r>
        <w:t xml:space="preserve"> Meadow being Teaching Assistants. We wish them both best wishes for the future.</w:t>
      </w:r>
    </w:p>
    <w:p w:rsidR="00C45C62" w:rsidRDefault="00C45C62" w:rsidP="00B3071F"/>
    <w:p w:rsidR="00C45C62" w:rsidRPr="00C45C62" w:rsidRDefault="00C45C62" w:rsidP="00B3071F">
      <w:pPr>
        <w:rPr>
          <w:u w:val="single"/>
        </w:rPr>
      </w:pPr>
      <w:r w:rsidRPr="00C45C62">
        <w:rPr>
          <w:u w:val="single"/>
        </w:rPr>
        <w:t>Staffing Plan for September 2016</w:t>
      </w:r>
    </w:p>
    <w:p w:rsidR="00C45C62" w:rsidRDefault="00C45C62" w:rsidP="00B3071F"/>
    <w:tbl>
      <w:tblPr>
        <w:tblW w:w="7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7"/>
        <w:gridCol w:w="3516"/>
        <w:gridCol w:w="2540"/>
      </w:tblGrid>
      <w:tr w:rsidR="00C45C62" w:rsidRPr="00C45C62" w:rsidTr="00C45C62">
        <w:trPr>
          <w:trHeight w:val="303"/>
        </w:trPr>
        <w:tc>
          <w:tcPr>
            <w:tcW w:w="1837" w:type="dxa"/>
            <w:shd w:val="clear" w:color="auto" w:fill="D9D9D9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Class/Year</w:t>
            </w:r>
          </w:p>
        </w:tc>
        <w:tc>
          <w:tcPr>
            <w:tcW w:w="3516" w:type="dxa"/>
            <w:shd w:val="clear" w:color="auto" w:fill="D9D9D9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Teacher</w:t>
            </w:r>
          </w:p>
        </w:tc>
        <w:tc>
          <w:tcPr>
            <w:tcW w:w="2540" w:type="dxa"/>
            <w:shd w:val="clear" w:color="auto" w:fill="D9D9D9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b/>
                <w:sz w:val="20"/>
                <w:szCs w:val="20"/>
                <w:lang w:eastAsia="en-GB"/>
              </w:rPr>
              <w:t>Teaching Assistant</w:t>
            </w:r>
          </w:p>
        </w:tc>
      </w:tr>
      <w:tr w:rsidR="00C45C62" w:rsidRPr="00C45C62" w:rsidTr="00C45C62">
        <w:trPr>
          <w:trHeight w:val="542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1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Miss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MacGregor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PPA - Mrs Gordon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Miss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Delamar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Forshaw </w:t>
            </w:r>
          </w:p>
        </w:tc>
      </w:tr>
      <w:tr w:rsidR="00C45C62" w:rsidRPr="00C45C62" w:rsidTr="00C45C62">
        <w:trPr>
          <w:trHeight w:val="558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2 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 Ferris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0.2 - Mr Campbell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Wynne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Nicholls </w:t>
            </w:r>
          </w:p>
        </w:tc>
      </w:tr>
      <w:tr w:rsidR="00C45C62" w:rsidRPr="00C45C62" w:rsidTr="00C45C62">
        <w:trPr>
          <w:trHeight w:val="271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3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Mr Saul (ASC leader &amp; PE lead)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0.3 Mr Campbell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Ward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Maddocks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C45C62" w:rsidRPr="00C45C62" w:rsidTr="00C45C62">
        <w:trPr>
          <w:trHeight w:val="271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4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Billington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 (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SpLd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leader)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0.3 – Mrs Gordon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Walsh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Priest </w:t>
            </w:r>
          </w:p>
        </w:tc>
      </w:tr>
      <w:tr w:rsidR="00C45C62" w:rsidRPr="00C45C62" w:rsidTr="00C45C62">
        <w:trPr>
          <w:trHeight w:val="271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5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Tunna</w:t>
            </w:r>
            <w:proofErr w:type="spellEnd"/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Mr Campbell (0.1)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Williams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Binnell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C45C62" w:rsidRPr="00C45C62" w:rsidTr="00C45C62">
        <w:trPr>
          <w:trHeight w:val="271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6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Kophamel</w:t>
            </w:r>
            <w:proofErr w:type="spellEnd"/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Mr Campbell (0.1)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Doyle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</w:t>
            </w:r>
            <w:proofErr w:type="spellStart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Mervyn</w:t>
            </w:r>
            <w:proofErr w:type="spellEnd"/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C45C62" w:rsidRPr="00C45C62" w:rsidTr="00C45C62">
        <w:trPr>
          <w:trHeight w:val="271"/>
        </w:trPr>
        <w:tc>
          <w:tcPr>
            <w:tcW w:w="1837" w:type="dxa"/>
            <w:shd w:val="clear" w:color="auto" w:fill="auto"/>
          </w:tcPr>
          <w:p w:rsidR="00C45C62" w:rsidRPr="00C45C62" w:rsidRDefault="00C45C62" w:rsidP="00C45C62">
            <w:pPr>
              <w:jc w:val="center"/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Class 7 </w:t>
            </w:r>
          </w:p>
        </w:tc>
        <w:tc>
          <w:tcPr>
            <w:tcW w:w="3516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Miss O’Brien – TLR English -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0.3 - Mrs Gordon</w:t>
            </w:r>
          </w:p>
        </w:tc>
        <w:tc>
          <w:tcPr>
            <w:tcW w:w="2540" w:type="dxa"/>
            <w:shd w:val="clear" w:color="auto" w:fill="auto"/>
          </w:tcPr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 xml:space="preserve">Mrs Davidson </w:t>
            </w:r>
          </w:p>
          <w:p w:rsidR="00C45C62" w:rsidRPr="00C45C62" w:rsidRDefault="00C45C62" w:rsidP="00C45C62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C45C62">
              <w:rPr>
                <w:rFonts w:ascii="Arial" w:hAnsi="Arial" w:cs="Arial"/>
                <w:sz w:val="20"/>
                <w:szCs w:val="20"/>
                <w:lang w:eastAsia="en-GB"/>
              </w:rPr>
              <w:t>Mrs Stores/Miss Barker</w:t>
            </w:r>
          </w:p>
        </w:tc>
      </w:tr>
    </w:tbl>
    <w:p w:rsidR="00CD00D2" w:rsidRDefault="00CD00D2" w:rsidP="00B3071F"/>
    <w:p w:rsidR="00CD00D2" w:rsidRDefault="00C45C62" w:rsidP="00B3071F">
      <w:pPr>
        <w:rPr>
          <w:b/>
          <w:u w:val="single"/>
        </w:rPr>
      </w:pPr>
      <w:r>
        <w:rPr>
          <w:b/>
          <w:u w:val="single"/>
        </w:rPr>
        <w:t>U</w:t>
      </w:r>
      <w:r w:rsidR="00CD00D2" w:rsidRPr="00CD00D2">
        <w:rPr>
          <w:b/>
          <w:u w:val="single"/>
        </w:rPr>
        <w:t>niform</w:t>
      </w:r>
    </w:p>
    <w:p w:rsidR="00CD00D2" w:rsidRDefault="00CD00D2" w:rsidP="00B3071F">
      <w:proofErr w:type="spellStart"/>
      <w:r>
        <w:t>Orrets</w:t>
      </w:r>
      <w:proofErr w:type="spellEnd"/>
      <w:r>
        <w:t xml:space="preserve"> Meadow jumpers and cardigans are on sale at the office for £8.00 each. School bags are also available at £5. Please send your order into school with payment.</w:t>
      </w:r>
      <w:r w:rsidR="00C046F9">
        <w:t xml:space="preserve"> </w:t>
      </w:r>
      <w:r w:rsidR="00C046F9" w:rsidRPr="00C046F9">
        <w:rPr>
          <w:b/>
        </w:rPr>
        <w:t>Please send in any second hand school uniform</w:t>
      </w:r>
      <w:r w:rsidR="00C046F9">
        <w:rPr>
          <w:b/>
        </w:rPr>
        <w:t>/PE kit</w:t>
      </w:r>
      <w:r w:rsidR="00C046F9" w:rsidRPr="00C046F9">
        <w:rPr>
          <w:b/>
        </w:rPr>
        <w:t xml:space="preserve"> for our uniform stall at the Summer Fair</w:t>
      </w:r>
      <w:r w:rsidR="00C046F9">
        <w:rPr>
          <w:b/>
        </w:rPr>
        <w:t>.</w:t>
      </w:r>
    </w:p>
    <w:p w:rsidR="00D80ECA" w:rsidRDefault="00D80ECA" w:rsidP="00B3071F"/>
    <w:p w:rsidR="00CD00D2" w:rsidRDefault="00CD00D2" w:rsidP="00B3071F">
      <w:pPr>
        <w:rPr>
          <w:b/>
          <w:u w:val="single"/>
        </w:rPr>
      </w:pPr>
      <w:r w:rsidRPr="00CD00D2">
        <w:rPr>
          <w:b/>
          <w:u w:val="single"/>
        </w:rPr>
        <w:t>Dates for the diary</w:t>
      </w:r>
    </w:p>
    <w:p w:rsidR="00F74448" w:rsidRDefault="00F74448" w:rsidP="00B3071F">
      <w:r>
        <w:t>11</w:t>
      </w:r>
      <w:r w:rsidRPr="00F74448">
        <w:rPr>
          <w:vertAlign w:val="superscript"/>
        </w:rPr>
        <w:t>th</w:t>
      </w:r>
      <w:r>
        <w:t xml:space="preserve"> July </w:t>
      </w:r>
      <w:r>
        <w:tab/>
      </w:r>
      <w:r>
        <w:tab/>
        <w:t>Class 4 – Mrs</w:t>
      </w:r>
      <w:r w:rsidR="00C45C62">
        <w:t xml:space="preserve"> Gordon</w:t>
      </w:r>
      <w:r>
        <w:t xml:space="preserve"> – trip to West Kirby</w:t>
      </w:r>
    </w:p>
    <w:p w:rsidR="009C523F" w:rsidRDefault="009C523F" w:rsidP="00B3071F">
      <w:r>
        <w:t>14</w:t>
      </w:r>
      <w:r w:rsidRPr="009C523F">
        <w:rPr>
          <w:vertAlign w:val="superscript"/>
        </w:rPr>
        <w:t>th</w:t>
      </w:r>
      <w:r>
        <w:t xml:space="preserve"> July</w:t>
      </w:r>
      <w:r>
        <w:tab/>
      </w:r>
      <w:r>
        <w:tab/>
        <w:t xml:space="preserve">Non Uniform Day – Bring in a bottle for the </w:t>
      </w:r>
      <w:proofErr w:type="gramStart"/>
      <w:r w:rsidR="00C45C62">
        <w:t>Summer</w:t>
      </w:r>
      <w:proofErr w:type="gramEnd"/>
      <w:r w:rsidR="00C45C62">
        <w:t xml:space="preserve"> </w:t>
      </w:r>
      <w:r>
        <w:t>fair</w:t>
      </w:r>
    </w:p>
    <w:p w:rsidR="00D80ECA" w:rsidRDefault="00D80ECA" w:rsidP="008E3E6E">
      <w:pPr>
        <w:ind w:left="2160" w:hanging="2160"/>
      </w:pPr>
      <w:r>
        <w:t>15</w:t>
      </w:r>
      <w:r w:rsidRPr="00D80ECA">
        <w:rPr>
          <w:vertAlign w:val="superscript"/>
        </w:rPr>
        <w:t>th</w:t>
      </w:r>
      <w:r w:rsidR="008E3E6E">
        <w:t xml:space="preserve"> July </w:t>
      </w:r>
      <w:r w:rsidR="008E3E6E">
        <w:tab/>
      </w:r>
      <w:r>
        <w:t>Clas</w:t>
      </w:r>
      <w:r w:rsidR="008E3E6E">
        <w:t>s</w:t>
      </w:r>
      <w:r>
        <w:t xml:space="preserve"> 7 – Miss O’Brien – trip to Lady Lever &amp; </w:t>
      </w:r>
      <w:proofErr w:type="spellStart"/>
      <w:r>
        <w:t>Parkgate</w:t>
      </w:r>
      <w:proofErr w:type="spellEnd"/>
      <w:r w:rsidR="008E3E6E">
        <w:t>.</w:t>
      </w:r>
    </w:p>
    <w:p w:rsidR="00F74448" w:rsidRDefault="00F74448" w:rsidP="008E3E6E">
      <w:pPr>
        <w:ind w:left="2160" w:hanging="2160"/>
      </w:pPr>
      <w:r>
        <w:t>15</w:t>
      </w:r>
      <w:r w:rsidRPr="00F74448">
        <w:rPr>
          <w:vertAlign w:val="superscript"/>
        </w:rPr>
        <w:t>th</w:t>
      </w:r>
      <w:r>
        <w:t xml:space="preserve"> July</w:t>
      </w:r>
      <w:r>
        <w:tab/>
        <w:t>End of Year report out to Parents</w:t>
      </w:r>
    </w:p>
    <w:p w:rsidR="00F74448" w:rsidRDefault="00F74448" w:rsidP="008E3E6E">
      <w:pPr>
        <w:ind w:left="2160" w:hanging="2160"/>
      </w:pPr>
      <w:r>
        <w:t>19</w:t>
      </w:r>
      <w:r w:rsidRPr="00F74448">
        <w:rPr>
          <w:vertAlign w:val="superscript"/>
        </w:rPr>
        <w:t>th</w:t>
      </w:r>
      <w:r>
        <w:t xml:space="preserve"> July </w:t>
      </w:r>
      <w:r>
        <w:tab/>
        <w:t xml:space="preserve">House Reward – </w:t>
      </w:r>
      <w:proofErr w:type="spellStart"/>
      <w:r>
        <w:t>lazer</w:t>
      </w:r>
      <w:proofErr w:type="spellEnd"/>
      <w:r>
        <w:t xml:space="preserve"> quest and bowling</w:t>
      </w:r>
    </w:p>
    <w:p w:rsidR="008E3E6E" w:rsidRDefault="00F74448" w:rsidP="008E3E6E">
      <w:pPr>
        <w:ind w:left="2160" w:hanging="2160"/>
      </w:pPr>
      <w:r>
        <w:t>20</w:t>
      </w:r>
      <w:r w:rsidRPr="00F74448">
        <w:rPr>
          <w:vertAlign w:val="superscript"/>
        </w:rPr>
        <w:t>th</w:t>
      </w:r>
      <w:r>
        <w:t xml:space="preserve"> July </w:t>
      </w:r>
      <w:r>
        <w:tab/>
        <w:t>1pm – Merit Assembly (Y6 Leavers) followed by Summer Fair – all parents welcome.</w:t>
      </w:r>
    </w:p>
    <w:p w:rsidR="00C046F9" w:rsidRDefault="00C046F9" w:rsidP="008E3E6E">
      <w:pPr>
        <w:ind w:left="2160" w:hanging="2160"/>
      </w:pPr>
      <w:r>
        <w:t>21</w:t>
      </w:r>
      <w:r w:rsidRPr="00C046F9">
        <w:rPr>
          <w:vertAlign w:val="superscript"/>
        </w:rPr>
        <w:t>st</w:t>
      </w:r>
      <w:r>
        <w:t xml:space="preserve"> July </w:t>
      </w:r>
      <w:r>
        <w:tab/>
        <w:t xml:space="preserve">School closes for </w:t>
      </w:r>
      <w:proofErr w:type="gramStart"/>
      <w:r>
        <w:t>Summer</w:t>
      </w:r>
      <w:proofErr w:type="gramEnd"/>
      <w:r>
        <w:t xml:space="preserve"> holidays</w:t>
      </w:r>
    </w:p>
    <w:p w:rsidR="00F74448" w:rsidRPr="00CD00D2" w:rsidRDefault="00C046F9" w:rsidP="00F74448">
      <w:pPr>
        <w:ind w:left="2160" w:hanging="2160"/>
        <w:jc w:val="center"/>
      </w:pPr>
      <w:r w:rsidRPr="00C046F9">
        <w:rPr>
          <w:b/>
          <w:color w:val="FF0000"/>
          <w:sz w:val="36"/>
          <w:szCs w:val="36"/>
        </w:rPr>
        <w:t xml:space="preserve">SCHOOL OPENS TUESDAY </w:t>
      </w:r>
      <w:r w:rsidR="006A5FA2">
        <w:rPr>
          <w:b/>
          <w:color w:val="FF0000"/>
          <w:sz w:val="36"/>
          <w:szCs w:val="36"/>
        </w:rPr>
        <w:t>6</w:t>
      </w:r>
      <w:r w:rsidRPr="00C046F9">
        <w:rPr>
          <w:b/>
          <w:color w:val="FF0000"/>
          <w:sz w:val="36"/>
          <w:szCs w:val="36"/>
          <w:vertAlign w:val="superscript"/>
        </w:rPr>
        <w:t>th</w:t>
      </w:r>
      <w:r w:rsidRPr="00C046F9">
        <w:rPr>
          <w:b/>
          <w:color w:val="FF0000"/>
          <w:sz w:val="36"/>
          <w:szCs w:val="36"/>
        </w:rPr>
        <w:t xml:space="preserve"> SEPTEMBER</w:t>
      </w:r>
      <w:bookmarkStart w:id="0" w:name="_GoBack"/>
      <w:bookmarkEnd w:id="0"/>
    </w:p>
    <w:sectPr w:rsidR="00F74448" w:rsidRPr="00CD00D2">
      <w:headerReference w:type="default" r:id="rId7"/>
      <w:footerReference w:type="default" r:id="rId8"/>
      <w:pgSz w:w="11906" w:h="16838" w:code="9"/>
      <w:pgMar w:top="255" w:right="1134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3307" w:rsidRDefault="00433307">
      <w:r>
        <w:separator/>
      </w:r>
    </w:p>
  </w:endnote>
  <w:endnote w:type="continuationSeparator" w:id="0">
    <w:p w:rsidR="00433307" w:rsidRDefault="0043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7F2C71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  <w:r>
      <w:rPr>
        <w:noProof/>
        <w:lang w:eastAsia="en-GB"/>
      </w:rPr>
      <w:drawing>
        <wp:anchor distT="0" distB="0" distL="114300" distR="114300" simplePos="0" relativeHeight="251656704" behindDoc="0" locked="0" layoutInCell="0" allowOverlap="1">
          <wp:simplePos x="0" y="0"/>
          <wp:positionH relativeFrom="column">
            <wp:posOffset>4937760</wp:posOffset>
          </wp:positionH>
          <wp:positionV relativeFrom="paragraph">
            <wp:posOffset>6772910</wp:posOffset>
          </wp:positionV>
          <wp:extent cx="967740" cy="128016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MON_1081926533"/>
    <w:bookmarkEnd w:id="1"/>
    <w:r>
      <w:rPr>
        <w:rFonts w:ascii="Arial" w:hAnsi="Arial"/>
        <w:b w:val="0"/>
        <w:sz w:val="24"/>
      </w:rPr>
      <w:object w:dxaOrig="3149" w:dyaOrig="1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0.1pt;height:28.1pt" o:ole="" fillcolor="window">
          <v:imagedata r:id="rId2" o:title="" gain="69719f"/>
        </v:shape>
        <o:OLEObject Type="Embed" ProgID="Word.Picture.8" ShapeID="_x0000_i1025" DrawAspect="Content" ObjectID="_1529504495" r:id="rId3"/>
      </w:object>
    </w:r>
    <w:r>
      <w:rPr>
        <w:rFonts w:ascii="Arial" w:hAnsi="Arial"/>
        <w:b w:val="0"/>
        <w:sz w:val="24"/>
      </w:rPr>
      <w:t xml:space="preserve">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7711B2F" wp14:editId="792CBED9">
          <wp:extent cx="272043" cy="34290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82" cy="3447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44A296CC" wp14:editId="2C7FF5A4">
          <wp:extent cx="299953" cy="347134"/>
          <wp:effectExtent l="0" t="0" r="5080" b="0"/>
          <wp:docPr id="3" name="Picture 3" descr="OutstandingLogo08-09_RGB_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tstandingLogo08-09_RGB_5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167" cy="347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           </w:t>
    </w:r>
    <w:r>
      <w:rPr>
        <w:rFonts w:ascii="Arial" w:hAnsi="Arial"/>
        <w:b w:val="0"/>
        <w:noProof/>
        <w:sz w:val="24"/>
        <w:lang w:eastAsia="en-GB"/>
      </w:rPr>
      <w:drawing>
        <wp:inline distT="0" distB="0" distL="0" distR="0" wp14:anchorId="643ECCCC" wp14:editId="58438A6B">
          <wp:extent cx="318728" cy="337185"/>
          <wp:effectExtent l="0" t="0" r="5715" b="5715"/>
          <wp:docPr id="4" name="Picture 4" descr="OutstandingLogo11-1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utstandingLogo11-12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642" cy="337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 w:val="0"/>
        <w:sz w:val="24"/>
      </w:rPr>
      <w:t xml:space="preserve"> </w:t>
    </w:r>
  </w:p>
  <w:p w:rsidR="00324D22" w:rsidRDefault="00324D22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ascii="Arial" w:hAnsi="Arial"/>
        <w:b w:val="0"/>
        <w:sz w:val="24"/>
      </w:rPr>
    </w:pPr>
  </w:p>
  <w:p w:rsidR="00324D22" w:rsidRDefault="007F2C71">
    <w:pPr>
      <w:pStyle w:val="Subtitle"/>
      <w:tabs>
        <w:tab w:val="left" w:pos="720"/>
        <w:tab w:val="left" w:pos="1440"/>
        <w:tab w:val="left" w:pos="2160"/>
        <w:tab w:val="left" w:pos="2880"/>
        <w:tab w:val="left" w:pos="3600"/>
        <w:tab w:val="left" w:pos="5091"/>
      </w:tabs>
      <w:jc w:val="center"/>
      <w:rPr>
        <w:rFonts w:cs="Arial"/>
        <w:noProof/>
        <w:color w:val="000000"/>
        <w:sz w:val="15"/>
        <w:szCs w:val="15"/>
        <w:lang w:eastAsia="en-GB"/>
      </w:rPr>
    </w:pP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15C9C2A8" wp14:editId="783D533C">
          <wp:extent cx="1441450" cy="448945"/>
          <wp:effectExtent l="0" t="0" r="6350" b="8255"/>
          <wp:docPr id="5" name="ctl00_cphColumnMain_imgAsset" descr="Description: Eco-Schools and Bronze Awar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tl00_cphColumnMain_imgAsset" descr="Description: Eco-Schools and Bronze Award logos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0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</w:t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63AF2B71" wp14:editId="522277A0">
          <wp:extent cx="1217295" cy="421005"/>
          <wp:effectExtent l="0" t="0" r="1905" b="0"/>
          <wp:docPr id="6" name="Picture 6" descr="Silver%20banner_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ilver%20banner_1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drawing>
        <wp:inline distT="0" distB="0" distL="0" distR="0" wp14:anchorId="0F540C58" wp14:editId="266A4FEE">
          <wp:extent cx="714375" cy="392830"/>
          <wp:effectExtent l="0" t="0" r="0" b="7620"/>
          <wp:docPr id="7" name="Picture 7" descr="photo eco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hoto eco school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758" cy="393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</w:t>
    </w:r>
    <w:r>
      <w:rPr>
        <w:noProof/>
        <w:lang w:eastAsia="en-GB"/>
      </w:rPr>
      <w:drawing>
        <wp:inline distT="0" distB="0" distL="0" distR="0" wp14:anchorId="57892DA2" wp14:editId="44A88754">
          <wp:extent cx="418159" cy="400050"/>
          <wp:effectExtent l="0" t="0" r="1270" b="0"/>
          <wp:docPr id="23" name="Picture 1" descr="Description: http://lh6.ggpht.com/LNEkbwOP9OQWvgtek5ahlagA8ywvqoNzBePdmgHfKQU9y4u8_XWjiHbs8ED7UNagz2LS-Q=s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ttp://lh6.ggpht.com/LNEkbwOP9OQWvgtek5ahlagA8ywvqoNzBePdmgHfKQU9y4u8_XWjiHbs8ED7UNagz2LS-Q=s6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59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Arial"/>
        <w:noProof/>
        <w:color w:val="000000"/>
        <w:sz w:val="15"/>
        <w:szCs w:val="15"/>
        <w:lang w:eastAsia="en-GB"/>
      </w:rPr>
      <w:t xml:space="preserve">             </w:t>
    </w:r>
    <w:r>
      <w:rPr>
        <w:noProof/>
        <w:lang w:eastAsia="en-GB"/>
      </w:rPr>
      <w:drawing>
        <wp:inline distT="0" distB="0" distL="0" distR="0" wp14:anchorId="105C7570" wp14:editId="46120DF2">
          <wp:extent cx="485775" cy="422251"/>
          <wp:effectExtent l="0" t="0" r="0" b="0"/>
          <wp:docPr id="8" name="Picture 8" descr="gol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ol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22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3307" w:rsidRDefault="00433307">
      <w:r>
        <w:separator/>
      </w:r>
    </w:p>
  </w:footnote>
  <w:footnote w:type="continuationSeparator" w:id="0">
    <w:p w:rsidR="00433307" w:rsidRDefault="004333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22" w:rsidRDefault="007F2C71" w:rsidP="00C45C62">
    <w:pPr>
      <w:jc w:val="cen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C97F33D" wp14:editId="5C5B2E72">
          <wp:simplePos x="0" y="0"/>
          <wp:positionH relativeFrom="column">
            <wp:posOffset>2474595</wp:posOffset>
          </wp:positionH>
          <wp:positionV relativeFrom="paragraph">
            <wp:posOffset>31115</wp:posOffset>
          </wp:positionV>
          <wp:extent cx="834390" cy="841375"/>
          <wp:effectExtent l="0" t="0" r="3810" b="0"/>
          <wp:wrapSquare wrapText="bothSides"/>
          <wp:docPr id="2" name="Picture 6" descr="school logo for letterhead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chool logo for letterhead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39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24D22" w:rsidRDefault="007F2C71">
    <w:pPr>
      <w:pStyle w:val="Subtitle"/>
      <w:rPr>
        <w:color w:val="0000FF"/>
        <w:sz w:val="24"/>
      </w:rPr>
    </w:pPr>
    <w:proofErr w:type="spellStart"/>
    <w:r>
      <w:rPr>
        <w:color w:val="0000FF"/>
        <w:sz w:val="24"/>
      </w:rPr>
      <w:t>Headteacher</w:t>
    </w:r>
    <w:proofErr w:type="spellEnd"/>
    <w:r>
      <w:rPr>
        <w:color w:val="0000FF"/>
        <w:sz w:val="24"/>
      </w:rPr>
      <w:t xml:space="preserve">:  </w:t>
    </w:r>
    <w:smartTag w:uri="urn:schemas-microsoft-com:office:smarttags" w:element="Street">
      <w:smartTag w:uri="urn:schemas-microsoft-com:office:smarttags" w:element="address">
        <w:r>
          <w:rPr>
            <w:color w:val="0000FF"/>
            <w:sz w:val="24"/>
          </w:rPr>
          <w:t>Mrs C Duncan</w:t>
        </w:r>
        <w:r>
          <w:rPr>
            <w:sz w:val="24"/>
          </w:rPr>
          <w:tab/>
        </w:r>
        <w:r>
          <w:rPr>
            <w:sz w:val="24"/>
          </w:rPr>
          <w:tab/>
        </w:r>
        <w:r>
          <w:rPr>
            <w:sz w:val="24"/>
          </w:rPr>
          <w:tab/>
        </w:r>
        <w:r>
          <w:rPr>
            <w:sz w:val="24"/>
          </w:rPr>
          <w:tab/>
        </w:r>
        <w:r>
          <w:rPr>
            <w:sz w:val="24"/>
          </w:rPr>
          <w:tab/>
        </w:r>
        <w:r>
          <w:rPr>
            <w:sz w:val="24"/>
          </w:rPr>
          <w:tab/>
        </w:r>
        <w:r>
          <w:rPr>
            <w:sz w:val="24"/>
          </w:rPr>
          <w:tab/>
        </w:r>
        <w:proofErr w:type="spellStart"/>
        <w:r>
          <w:rPr>
            <w:color w:val="0000FF"/>
            <w:sz w:val="24"/>
          </w:rPr>
          <w:t>Chapelhill</w:t>
        </w:r>
        <w:proofErr w:type="spellEnd"/>
        <w:r>
          <w:rPr>
            <w:color w:val="0000FF"/>
            <w:sz w:val="24"/>
          </w:rPr>
          <w:t xml:space="preserve"> Road</w:t>
        </w:r>
      </w:smartTag>
    </w:smartTag>
  </w:p>
  <w:p w:rsidR="00324D22" w:rsidRDefault="007F2C71">
    <w:pPr>
      <w:pStyle w:val="Subtitle"/>
      <w:rPr>
        <w:color w:val="0000FF"/>
        <w:sz w:val="24"/>
      </w:rPr>
    </w:pPr>
    <w:r>
      <w:rPr>
        <w:color w:val="0000FF"/>
        <w:sz w:val="24"/>
      </w:rPr>
      <w:t>Tel No    0151 678 8070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    </w:t>
    </w:r>
    <w:proofErr w:type="spellStart"/>
    <w:r>
      <w:rPr>
        <w:color w:val="0000FF"/>
        <w:sz w:val="24"/>
      </w:rPr>
      <w:t>Moreton</w:t>
    </w:r>
    <w:proofErr w:type="spellEnd"/>
  </w:p>
  <w:p w:rsidR="00324D22" w:rsidRDefault="007F2C71">
    <w:pPr>
      <w:pStyle w:val="Subtitle"/>
      <w:rPr>
        <w:color w:val="0000FF"/>
        <w:sz w:val="24"/>
      </w:rPr>
    </w:pPr>
    <w:r>
      <w:rPr>
        <w:color w:val="0000FF"/>
        <w:sz w:val="24"/>
      </w:rPr>
      <w:t>Fax No   0151 677 4663</w:t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</w:r>
    <w:r>
      <w:rPr>
        <w:color w:val="0000FF"/>
        <w:sz w:val="24"/>
      </w:rPr>
      <w:tab/>
      <w:t xml:space="preserve">        CH46 9QQ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D22"/>
    <w:rsid w:val="00324D22"/>
    <w:rsid w:val="00433307"/>
    <w:rsid w:val="006A5FA2"/>
    <w:rsid w:val="007F2C71"/>
    <w:rsid w:val="008E3E6E"/>
    <w:rsid w:val="009C523F"/>
    <w:rsid w:val="00A7030E"/>
    <w:rsid w:val="00A76BDD"/>
    <w:rsid w:val="00B3071F"/>
    <w:rsid w:val="00C046F9"/>
    <w:rsid w:val="00C45C62"/>
    <w:rsid w:val="00CD00D2"/>
    <w:rsid w:val="00D80ECA"/>
    <w:rsid w:val="00F74448"/>
    <w:rsid w:val="00FB1040"/>
    <w:rsid w:val="00FD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pPr>
      <w:jc w:val="center"/>
    </w:pPr>
    <w:rPr>
      <w:b/>
      <w:sz w:val="28"/>
      <w:szCs w:val="20"/>
    </w:rPr>
  </w:style>
  <w:style w:type="paragraph" w:styleId="Subtitle">
    <w:name w:val="Subtitle"/>
    <w:basedOn w:val="Normal"/>
    <w:qFormat/>
    <w:rPr>
      <w:b/>
      <w:sz w:val="2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6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oleObject" Target="embeddings/oleObject1.bin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40806305</Template>
  <TotalTime>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Metropolitan of Wirral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Turnbull</dc:creator>
  <cp:lastModifiedBy>Carolyn Duncan</cp:lastModifiedBy>
  <cp:revision>3</cp:revision>
  <cp:lastPrinted>2016-06-10T10:29:00Z</cp:lastPrinted>
  <dcterms:created xsi:type="dcterms:W3CDTF">2016-07-08T16:26:00Z</dcterms:created>
  <dcterms:modified xsi:type="dcterms:W3CDTF">2016-07-08T16:35:00Z</dcterms:modified>
</cp:coreProperties>
</file>